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Pr>
      <w:tblGrid>
        <w:gridCol w:w="6955"/>
      </w:tblGrid>
      <w:tr w:rsidR="005D5BF5" w14:paraId="48407F90"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30C9C969" w14:textId="14273FCD" w:rsidR="005D5BF5" w:rsidRDefault="005D5BF5" w:rsidP="00B60AB6">
            <w:pPr>
              <w:pStyle w:val="TableSpace"/>
              <w:ind w:left="0"/>
            </w:pPr>
          </w:p>
        </w:tc>
      </w:tr>
      <w:tr w:rsidR="005D5BF5" w14:paraId="38597E00" w14:textId="77777777" w:rsidTr="00B60AB6">
        <w:trPr>
          <w:trHeight w:val="6703"/>
        </w:trPr>
        <w:tc>
          <w:tcPr>
            <w:tcW w:w="5000" w:type="pct"/>
          </w:tcPr>
          <w:p w14:paraId="2E5586BE" w14:textId="77777777" w:rsidR="005A51A4" w:rsidRPr="00467CE3" w:rsidRDefault="005A51A4" w:rsidP="00A76992">
            <w:pPr>
              <w:pStyle w:val="Title"/>
              <w:tabs>
                <w:tab w:val="left" w:pos="5265"/>
              </w:tabs>
              <w:ind w:left="0"/>
              <w:rPr>
                <w:b/>
                <w:color w:val="00B050"/>
                <w:u w:val="single"/>
              </w:rPr>
            </w:pPr>
          </w:p>
          <w:p w14:paraId="01E98530" w14:textId="148F13F1" w:rsidR="00895721" w:rsidRPr="00860F65" w:rsidRDefault="00895721" w:rsidP="00110CA8">
            <w:pPr>
              <w:pStyle w:val="Title"/>
              <w:tabs>
                <w:tab w:val="left" w:pos="2565"/>
              </w:tabs>
              <w:ind w:left="0"/>
              <w:jc w:val="center"/>
              <w:rPr>
                <w:b/>
                <w:i/>
                <w:iCs/>
                <w:color w:val="729928" w:themeColor="accent1" w:themeShade="BF"/>
                <w:sz w:val="50"/>
                <w:szCs w:val="50"/>
                <w:u w:val="single"/>
              </w:rPr>
            </w:pPr>
            <w:r w:rsidRPr="00860F65">
              <w:rPr>
                <w:b/>
                <w:i/>
                <w:iCs/>
                <w:color w:val="729928" w:themeColor="accent1" w:themeShade="BF"/>
                <w:sz w:val="50"/>
                <w:szCs w:val="50"/>
                <w:u w:val="single"/>
              </w:rPr>
              <w:t>Charnwood Country Residence</w:t>
            </w:r>
            <w:r w:rsidR="00110CA8" w:rsidRPr="00860F65">
              <w:rPr>
                <w:b/>
                <w:i/>
                <w:iCs/>
                <w:color w:val="729928" w:themeColor="accent1" w:themeShade="BF"/>
                <w:sz w:val="50"/>
                <w:szCs w:val="50"/>
                <w:u w:val="single"/>
              </w:rPr>
              <w:t xml:space="preserve"> </w:t>
            </w:r>
            <w:r w:rsidRPr="00860F65">
              <w:rPr>
                <w:b/>
                <w:i/>
                <w:iCs/>
                <w:color w:val="729928" w:themeColor="accent1" w:themeShade="BF"/>
                <w:sz w:val="50"/>
                <w:szCs w:val="50"/>
                <w:u w:val="single"/>
              </w:rPr>
              <w:t>Newsletter</w:t>
            </w:r>
          </w:p>
          <w:p w14:paraId="0764A857" w14:textId="7236CFEE" w:rsidR="00895721" w:rsidRDefault="005A51A4" w:rsidP="00102E4A">
            <w:pPr>
              <w:pStyle w:val="ContactInfo"/>
              <w:jc w:val="center"/>
              <w:rPr>
                <w:b/>
                <w:color w:val="729928" w:themeColor="accent1" w:themeShade="BF"/>
                <w:sz w:val="50"/>
                <w:szCs w:val="50"/>
                <w:u w:val="single"/>
              </w:rPr>
            </w:pPr>
            <w:r w:rsidRPr="00860F65">
              <w:rPr>
                <w:b/>
                <w:color w:val="729928" w:themeColor="accent1" w:themeShade="BF"/>
                <w:sz w:val="50"/>
                <w:szCs w:val="50"/>
                <w:u w:val="single"/>
              </w:rPr>
              <w:t xml:space="preserve"> </w:t>
            </w:r>
            <w:r w:rsidR="00B13CB1">
              <w:rPr>
                <w:b/>
                <w:color w:val="729928" w:themeColor="accent1" w:themeShade="BF"/>
                <w:sz w:val="50"/>
                <w:szCs w:val="50"/>
                <w:u w:val="single"/>
              </w:rPr>
              <w:t>Febru</w:t>
            </w:r>
            <w:r w:rsidR="002D34FE">
              <w:rPr>
                <w:b/>
                <w:i/>
                <w:iCs/>
                <w:color w:val="729928" w:themeColor="accent1" w:themeShade="BF"/>
                <w:sz w:val="50"/>
                <w:szCs w:val="50"/>
                <w:u w:val="single"/>
              </w:rPr>
              <w:t>ary</w:t>
            </w:r>
            <w:r w:rsidR="002D34FE" w:rsidRPr="00860F65">
              <w:rPr>
                <w:b/>
                <w:color w:val="729928" w:themeColor="accent1" w:themeShade="BF"/>
                <w:sz w:val="50"/>
                <w:szCs w:val="50"/>
                <w:u w:val="single"/>
              </w:rPr>
              <w:t xml:space="preserve"> </w:t>
            </w:r>
            <w:r w:rsidRPr="00860F65">
              <w:rPr>
                <w:b/>
                <w:color w:val="729928" w:themeColor="accent1" w:themeShade="BF"/>
                <w:sz w:val="50"/>
                <w:szCs w:val="50"/>
                <w:u w:val="single"/>
              </w:rPr>
              <w:t>20</w:t>
            </w:r>
            <w:r w:rsidR="009400D9" w:rsidRPr="00860F65">
              <w:rPr>
                <w:b/>
                <w:color w:val="729928" w:themeColor="accent1" w:themeShade="BF"/>
                <w:sz w:val="50"/>
                <w:szCs w:val="50"/>
                <w:u w:val="single"/>
              </w:rPr>
              <w:t>2</w:t>
            </w:r>
            <w:r w:rsidR="002D34FE">
              <w:rPr>
                <w:b/>
                <w:color w:val="729928" w:themeColor="accent1" w:themeShade="BF"/>
                <w:sz w:val="50"/>
                <w:szCs w:val="50"/>
                <w:u w:val="single"/>
              </w:rPr>
              <w:t>2</w:t>
            </w:r>
          </w:p>
          <w:p w14:paraId="3E282A0A" w14:textId="29A381C6" w:rsidR="00467CE3" w:rsidRPr="00950E2C" w:rsidRDefault="0050357E" w:rsidP="00950E2C">
            <w:pPr>
              <w:pStyle w:val="ContactInfo"/>
              <w:jc w:val="center"/>
              <w:rPr>
                <w:b/>
                <w:color w:val="729928" w:themeColor="accent1" w:themeShade="BF"/>
                <w:sz w:val="50"/>
                <w:szCs w:val="50"/>
              </w:rPr>
            </w:pPr>
            <w:r>
              <w:rPr>
                <w:noProof/>
              </w:rPr>
              <w:drawing>
                <wp:inline distT="0" distB="0" distL="0" distR="0" wp14:anchorId="00B65895" wp14:editId="04B701C1">
                  <wp:extent cx="1914525" cy="1914525"/>
                  <wp:effectExtent l="0" t="0" r="0" b="0"/>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28837417" w14:textId="77777777" w:rsidR="00860F65" w:rsidRPr="00432ED8" w:rsidRDefault="00860F65" w:rsidP="00860F65">
            <w:pPr>
              <w:pStyle w:val="ContactInfo"/>
              <w:jc w:val="center"/>
              <w:rPr>
                <w:b/>
                <w:color w:val="729928" w:themeColor="accent1" w:themeShade="BF"/>
              </w:rPr>
            </w:pPr>
            <w:r w:rsidRPr="00432ED8">
              <w:rPr>
                <w:b/>
                <w:color w:val="729928" w:themeColor="accent1" w:themeShade="BF"/>
              </w:rPr>
              <w:t xml:space="preserve">Much </w:t>
            </w:r>
            <w:proofErr w:type="spellStart"/>
            <w:r w:rsidRPr="00432ED8">
              <w:rPr>
                <w:b/>
                <w:color w:val="729928" w:themeColor="accent1" w:themeShade="BF"/>
              </w:rPr>
              <w:t>Dewchurch</w:t>
            </w:r>
            <w:proofErr w:type="spellEnd"/>
            <w:r w:rsidRPr="00432ED8">
              <w:rPr>
                <w:b/>
                <w:color w:val="729928" w:themeColor="accent1" w:themeShade="BF"/>
              </w:rPr>
              <w:t>, Hereford HR2 8DL</w:t>
            </w:r>
          </w:p>
          <w:p w14:paraId="5D931030" w14:textId="77777777" w:rsidR="00745D2A" w:rsidRDefault="00860F65" w:rsidP="00B60AB6">
            <w:pPr>
              <w:pStyle w:val="ContactInfo"/>
              <w:jc w:val="center"/>
              <w:rPr>
                <w:b/>
                <w:color w:val="729928" w:themeColor="accent1" w:themeShade="BF"/>
              </w:rPr>
            </w:pPr>
            <w:proofErr w:type="gramStart"/>
            <w:r w:rsidRPr="00432ED8">
              <w:rPr>
                <w:b/>
                <w:color w:val="729928" w:themeColor="accent1" w:themeShade="BF"/>
              </w:rPr>
              <w:t>Tel :</w:t>
            </w:r>
            <w:proofErr w:type="gramEnd"/>
            <w:r w:rsidRPr="00432ED8">
              <w:rPr>
                <w:b/>
                <w:color w:val="729928" w:themeColor="accent1" w:themeShade="BF"/>
              </w:rPr>
              <w:t>- 01981540291</w:t>
            </w:r>
          </w:p>
          <w:p w14:paraId="364962A1" w14:textId="7BCB01D5" w:rsidR="00467CE3" w:rsidRPr="00B60AB6" w:rsidRDefault="00467CE3" w:rsidP="00B60AB6">
            <w:pPr>
              <w:pStyle w:val="ContactInfo"/>
              <w:jc w:val="center"/>
              <w:rPr>
                <w:b/>
                <w:color w:val="729928" w:themeColor="accent1" w:themeShade="BF"/>
              </w:rPr>
            </w:pPr>
          </w:p>
        </w:tc>
      </w:tr>
      <w:tr w:rsidR="005D5BF5" w14:paraId="2760C369" w14:textId="77777777" w:rsidTr="005C4674">
        <w:trPr>
          <w:cnfStyle w:val="010000000000" w:firstRow="0" w:lastRow="1" w:firstColumn="0" w:lastColumn="0" w:oddVBand="0" w:evenVBand="0" w:oddHBand="0" w:evenHBand="0" w:firstRowFirstColumn="0" w:firstRowLastColumn="0" w:lastRowFirstColumn="0" w:lastRowLastColumn="0"/>
          <w:trHeight w:val="257"/>
        </w:trPr>
        <w:tc>
          <w:tcPr>
            <w:tcW w:w="5000" w:type="pct"/>
          </w:tcPr>
          <w:p w14:paraId="5C4392BA" w14:textId="3F77B8D1" w:rsidR="00102E4A" w:rsidRPr="00102E4A" w:rsidRDefault="00102E4A" w:rsidP="0050357E">
            <w:pPr>
              <w:pStyle w:val="ContactInfo"/>
              <w:ind w:left="0"/>
            </w:pPr>
          </w:p>
        </w:tc>
      </w:tr>
    </w:tbl>
    <w:p w14:paraId="47D48EA4" w14:textId="3008C66E" w:rsidR="00271BFF" w:rsidRDefault="00FB56A0" w:rsidP="002C3B1D">
      <w:pPr>
        <w:pStyle w:val="Organization"/>
        <w:ind w:left="0"/>
        <w:rPr>
          <w:color w:val="729928" w:themeColor="accent1" w:themeShade="BF"/>
          <w:sz w:val="20"/>
          <w:szCs w:val="20"/>
        </w:rPr>
      </w:pPr>
      <w:r>
        <w:rPr>
          <w:noProof/>
        </w:rPr>
        <w:pict w14:anchorId="7C2FB007">
          <v:shapetype id="_x0000_t202" coordsize="21600,21600" o:spt="202" path="m,l,21600r21600,l21600,xe">
            <v:stroke joinstyle="miter"/>
            <v:path gradientshapeok="t" o:connecttype="rect"/>
          </v:shapetype>
          <v:shape id="Text Box 2" o:spid="_x0000_s2052" type="#_x0000_t202" alt="" style="position:absolute;margin-left:1.1pt;margin-top:9.15pt;width:325.15pt;height:365.9pt;z-index:251691008;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Text Box 2">
              <w:txbxContent>
                <w:p w14:paraId="75BDC63C" w14:textId="7209EA77" w:rsidR="006A3B78" w:rsidRDefault="006A3B78" w:rsidP="006A3B78">
                  <w:pPr>
                    <w:pStyle w:val="Organization"/>
                    <w:ind w:left="0"/>
                    <w:rPr>
                      <w:color w:val="729928" w:themeColor="accent1" w:themeShade="BF"/>
                      <w:sz w:val="20"/>
                      <w:szCs w:val="20"/>
                    </w:rPr>
                  </w:pPr>
                  <w:r>
                    <w:rPr>
                      <w:color w:val="729928" w:themeColor="accent1" w:themeShade="BF"/>
                      <w:sz w:val="20"/>
                      <w:szCs w:val="20"/>
                    </w:rPr>
                    <w:t>We would like to congratulate Lindsay on recently becoming our Home Manager.</w:t>
                  </w:r>
                </w:p>
                <w:p w14:paraId="460D4F01" w14:textId="5B73270A" w:rsidR="006A3B78" w:rsidRPr="006A3B78" w:rsidRDefault="00452878" w:rsidP="00A91798">
                  <w:pPr>
                    <w:pStyle w:val="ContactInfo"/>
                    <w:jc w:val="center"/>
                  </w:pPr>
                  <w:r>
                    <w:rPr>
                      <w:rFonts w:eastAsia="Times New Roman"/>
                      <w:noProof/>
                    </w:rPr>
                    <w:drawing>
                      <wp:inline distT="0" distB="0" distL="0" distR="0" wp14:anchorId="6BAD9747" wp14:editId="1FF57111">
                        <wp:extent cx="2257425" cy="3429887"/>
                        <wp:effectExtent l="0" t="0" r="0" b="0"/>
                        <wp:docPr id="1393" name="Picture 1393" descr="A picture containing tree, outdoor,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erson, blue&#10;&#10;Description automatically generated"/>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r="12813" b="648"/>
                                <a:stretch/>
                              </pic:blipFill>
                              <pic:spPr bwMode="auto">
                                <a:xfrm>
                                  <a:off x="0" y="0"/>
                                  <a:ext cx="2325142" cy="3532776"/>
                                </a:xfrm>
                                <a:prstGeom prst="rect">
                                  <a:avLst/>
                                </a:prstGeom>
                                <a:noFill/>
                                <a:ln>
                                  <a:noFill/>
                                </a:ln>
                                <a:extLst>
                                  <a:ext uri="{53640926-AAD7-44D8-BBD7-CCE9431645EC}">
                                    <a14:shadowObscured xmlns:a14="http://schemas.microsoft.com/office/drawing/2010/main"/>
                                  </a:ext>
                                </a:extLst>
                              </pic:spPr>
                            </pic:pic>
                          </a:graphicData>
                        </a:graphic>
                      </wp:inline>
                    </w:drawing>
                  </w:r>
                </w:p>
                <w:p w14:paraId="1DB26372" w14:textId="027E24C3" w:rsidR="006A3B78" w:rsidRPr="00452878" w:rsidRDefault="00452878" w:rsidP="006A3B78">
                  <w:pPr>
                    <w:pStyle w:val="ContactInfo"/>
                    <w:ind w:left="0"/>
                    <w:rPr>
                      <w:color w:val="4D671B" w:themeColor="accent1" w:themeShade="80"/>
                    </w:rPr>
                  </w:pPr>
                  <w:r w:rsidRPr="00FD7F1A">
                    <w:rPr>
                      <w:color w:val="4D671B" w:themeColor="accent1" w:themeShade="80"/>
                      <w:sz w:val="20"/>
                      <w:szCs w:val="20"/>
                    </w:rPr>
                    <w:t xml:space="preserve">We feel very lucky to gain such a compassionate and caring </w:t>
                  </w:r>
                  <w:r w:rsidR="00FD7F1A" w:rsidRPr="00FD7F1A">
                    <w:rPr>
                      <w:color w:val="4D671B" w:themeColor="accent1" w:themeShade="80"/>
                      <w:sz w:val="20"/>
                      <w:szCs w:val="20"/>
                    </w:rPr>
                    <w:t>Manager to oversee the running of our</w:t>
                  </w:r>
                  <w:r w:rsidR="00FD7F1A">
                    <w:rPr>
                      <w:color w:val="4D671B" w:themeColor="accent1" w:themeShade="80"/>
                    </w:rPr>
                    <w:t xml:space="preserve"> </w:t>
                  </w:r>
                  <w:r w:rsidR="0098081F">
                    <w:rPr>
                      <w:color w:val="4D671B" w:themeColor="accent1" w:themeShade="80"/>
                    </w:rPr>
                    <w:t xml:space="preserve">special </w:t>
                  </w:r>
                  <w:r w:rsidR="00FD7F1A">
                    <w:rPr>
                      <w:color w:val="4D671B" w:themeColor="accent1" w:themeShade="80"/>
                    </w:rPr>
                    <w:t>home.</w:t>
                  </w:r>
                </w:p>
                <w:p w14:paraId="0C6AD513" w14:textId="77777777" w:rsidR="006A3B78" w:rsidRPr="006A3B78" w:rsidRDefault="006A3B78" w:rsidP="006A3B78">
                  <w:pPr>
                    <w:pStyle w:val="ContactInfo"/>
                  </w:pPr>
                </w:p>
                <w:p w14:paraId="136C8254" w14:textId="4FC5E3B7" w:rsidR="006A3B78" w:rsidRDefault="006A3B78"/>
              </w:txbxContent>
            </v:textbox>
            <w10:wrap type="square"/>
          </v:shape>
        </w:pict>
      </w:r>
      <w:r>
        <w:rPr>
          <w:noProof/>
        </w:rPr>
        <w:pict w14:anchorId="29A0D3CA">
          <v:shape id="Text Box 5" o:spid="_x0000_s2051" type="#_x0000_t202" alt="Newsletter sidebar 1" style="position:absolute;margin-left:378.75pt;margin-top:19.5pt;width:176.55pt;height:7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" o:allowoverlap="f" filled="f" stroked="f" strokeweight=".5pt">
            <v:textbox inset="1.44pt,0,1.44pt,0">
              <w:txbxContent>
                <w:p w14:paraId="2C8C0C5D" w14:textId="77777777" w:rsidR="0077189A" w:rsidRDefault="00711554" w:rsidP="00860F65">
                  <w:pPr>
                    <w:pStyle w:val="Photo"/>
                    <w:rPr>
                      <w:b/>
                      <w:i/>
                      <w:iCs/>
                      <w:color w:val="729928" w:themeColor="accent1" w:themeShade="BF"/>
                      <w:sz w:val="23"/>
                      <w:szCs w:val="23"/>
                    </w:rPr>
                  </w:pPr>
                  <w:r>
                    <w:rPr>
                      <w:noProof/>
                    </w:rPr>
                    <w:drawing>
                      <wp:inline distT="0" distB="0" distL="0" distR="0" wp14:anchorId="1EB31D4B" wp14:editId="1AC5D282">
                        <wp:extent cx="1323975" cy="1304925"/>
                        <wp:effectExtent l="0" t="0" r="9525" b="9525"/>
                        <wp:docPr id="1390" name="Image1" descr="c:\Users\Clare Fletcher\Desktop\My Documents\Job Descriptions\HCH LOGO.JPG"/>
                        <wp:cNvGraphicFramePr/>
                        <a:graphic xmlns:a="http://schemas.openxmlformats.org/drawingml/2006/main">
                          <a:graphicData uri="http://schemas.openxmlformats.org/drawingml/2006/picture">
                            <pic:pic xmlns:pic="http://schemas.openxmlformats.org/drawingml/2006/picture">
                              <pic:nvPicPr>
                                <pic:cNvPr id="1032" name="Image1" descr="c:\Users\Clare Fletcher\Desktop\My Documents\Job Descriptions\HCH LOGO.JPG"/>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1323975" cy="1304925"/>
                                </a:xfrm>
                                <a:prstGeom prst="rect">
                                  <a:avLst/>
                                </a:prstGeom>
                              </pic:spPr>
                            </pic:pic>
                          </a:graphicData>
                        </a:graphic>
                      </wp:inline>
                    </w:drawing>
                  </w:r>
                  <w:r>
                    <w:rPr>
                      <w:b/>
                      <w:i/>
                      <w:iCs/>
                      <w:color w:val="729928" w:themeColor="accent1" w:themeShade="BF"/>
                      <w:sz w:val="23"/>
                      <w:szCs w:val="23"/>
                    </w:rPr>
                    <w:t xml:space="preserve">      </w:t>
                  </w:r>
                </w:p>
                <w:p w14:paraId="3F472FFE" w14:textId="5659102C" w:rsidR="00B444D0" w:rsidRPr="006374BE" w:rsidRDefault="00A13567" w:rsidP="006374BE">
                  <w:pPr>
                    <w:pStyle w:val="Photo"/>
                    <w:rPr>
                      <w:rStyle w:val="Hyperlink"/>
                      <w:b/>
                      <w:i/>
                      <w:iCs/>
                      <w:color w:val="729928" w:themeColor="accent1" w:themeShade="BF"/>
                      <w:sz w:val="23"/>
                      <w:szCs w:val="23"/>
                      <w:u w:val="none"/>
                    </w:rPr>
                  </w:pPr>
                  <w:r w:rsidRPr="00432ED8">
                    <w:rPr>
                      <w:b/>
                      <w:i/>
                      <w:iCs/>
                      <w:color w:val="729928" w:themeColor="accent1" w:themeShade="BF"/>
                      <w:sz w:val="23"/>
                      <w:szCs w:val="23"/>
                    </w:rPr>
                    <w:t xml:space="preserve">Welcome </w:t>
                  </w:r>
                  <w:r w:rsidR="009400D9" w:rsidRPr="00432ED8">
                    <w:rPr>
                      <w:b/>
                      <w:i/>
                      <w:iCs/>
                      <w:color w:val="729928" w:themeColor="accent1" w:themeShade="BF"/>
                      <w:sz w:val="23"/>
                      <w:szCs w:val="23"/>
                    </w:rPr>
                    <w:t>to</w:t>
                  </w:r>
                  <w:r w:rsidR="00223DB5" w:rsidRPr="00432ED8">
                    <w:rPr>
                      <w:b/>
                      <w:i/>
                      <w:iCs/>
                      <w:color w:val="729928" w:themeColor="accent1" w:themeShade="BF"/>
                      <w:sz w:val="23"/>
                      <w:szCs w:val="23"/>
                    </w:rPr>
                    <w:t xml:space="preserve"> the </w:t>
                  </w:r>
                  <w:r w:rsidR="0028756C" w:rsidRPr="00432ED8">
                    <w:rPr>
                      <w:b/>
                      <w:i/>
                      <w:iCs/>
                      <w:color w:val="729928" w:themeColor="accent1" w:themeShade="BF"/>
                      <w:sz w:val="23"/>
                      <w:szCs w:val="23"/>
                    </w:rPr>
                    <w:t>next edition of our</w:t>
                  </w:r>
                  <w:r w:rsidR="00B444D0" w:rsidRPr="00432ED8">
                    <w:rPr>
                      <w:b/>
                      <w:i/>
                      <w:iCs/>
                      <w:color w:val="729928" w:themeColor="accent1" w:themeShade="BF"/>
                      <w:sz w:val="23"/>
                      <w:szCs w:val="23"/>
                    </w:rPr>
                    <w:t xml:space="preserve"> </w:t>
                  </w:r>
                  <w:r w:rsidR="009400D9" w:rsidRPr="00432ED8">
                    <w:rPr>
                      <w:b/>
                      <w:i/>
                      <w:iCs/>
                      <w:color w:val="729928" w:themeColor="accent1" w:themeShade="BF"/>
                      <w:sz w:val="23"/>
                      <w:szCs w:val="23"/>
                    </w:rPr>
                    <w:t>newsletter</w:t>
                  </w:r>
                  <w:r w:rsidR="00223DB5" w:rsidRPr="00432ED8">
                    <w:rPr>
                      <w:b/>
                      <w:i/>
                      <w:iCs/>
                      <w:color w:val="729928" w:themeColor="accent1" w:themeShade="BF"/>
                      <w:sz w:val="23"/>
                      <w:szCs w:val="23"/>
                    </w:rPr>
                    <w:t>.</w:t>
                  </w:r>
                  <w:r w:rsidR="0030430E">
                    <w:rPr>
                      <w:b/>
                      <w:i/>
                      <w:iCs/>
                      <w:color w:val="729928" w:themeColor="accent1" w:themeShade="BF"/>
                      <w:sz w:val="23"/>
                      <w:szCs w:val="23"/>
                    </w:rPr>
                    <w:t xml:space="preserve"> Th</w:t>
                  </w:r>
                  <w:r w:rsidR="0028756C" w:rsidRPr="00432ED8">
                    <w:rPr>
                      <w:b/>
                      <w:i/>
                      <w:iCs/>
                      <w:color w:val="729928" w:themeColor="accent1" w:themeShade="BF"/>
                      <w:sz w:val="23"/>
                      <w:szCs w:val="23"/>
                    </w:rPr>
                    <w:t>is</w:t>
                  </w:r>
                  <w:r w:rsidR="00A76992" w:rsidRPr="00432ED8">
                    <w:rPr>
                      <w:b/>
                      <w:i/>
                      <w:iCs/>
                      <w:color w:val="729928" w:themeColor="accent1" w:themeShade="BF"/>
                      <w:sz w:val="23"/>
                      <w:szCs w:val="23"/>
                    </w:rPr>
                    <w:t xml:space="preserve"> a great way to share up to date news and some of the meaningful ways we spend our time.</w:t>
                  </w:r>
                  <w:r w:rsidR="00B444D0" w:rsidRPr="00432ED8">
                    <w:rPr>
                      <w:b/>
                      <w:i/>
                      <w:iCs/>
                      <w:color w:val="729928" w:themeColor="accent1" w:themeShade="BF"/>
                      <w:sz w:val="23"/>
                      <w:szCs w:val="23"/>
                    </w:rPr>
                    <w:t xml:space="preserve"> We hope that you will enjoy receiving this and any feedback, or suggestions on content </w:t>
                  </w:r>
                  <w:r w:rsidR="00A41CA2">
                    <w:rPr>
                      <w:b/>
                      <w:i/>
                      <w:iCs/>
                      <w:color w:val="729928" w:themeColor="accent1" w:themeShade="BF"/>
                      <w:sz w:val="23"/>
                      <w:szCs w:val="23"/>
                    </w:rPr>
                    <w:t xml:space="preserve">is always </w:t>
                  </w:r>
                  <w:r w:rsidR="00B444D0" w:rsidRPr="00432ED8">
                    <w:rPr>
                      <w:b/>
                      <w:i/>
                      <w:iCs/>
                      <w:color w:val="729928" w:themeColor="accent1" w:themeShade="BF"/>
                      <w:sz w:val="23"/>
                      <w:szCs w:val="23"/>
                    </w:rPr>
                    <w:t xml:space="preserve">gratefully received. </w:t>
                  </w:r>
                  <w:r w:rsidR="006374BE">
                    <w:rPr>
                      <w:b/>
                      <w:i/>
                      <w:iCs/>
                      <w:color w:val="729928" w:themeColor="accent1" w:themeShade="BF"/>
                      <w:sz w:val="23"/>
                      <w:szCs w:val="23"/>
                    </w:rPr>
                    <w:t xml:space="preserve">                               </w:t>
                  </w:r>
                  <w:r w:rsidR="00B444D0" w:rsidRPr="00432ED8">
                    <w:rPr>
                      <w:b/>
                      <w:i/>
                      <w:iCs/>
                      <w:color w:val="729928" w:themeColor="accent1" w:themeShade="BF"/>
                      <w:sz w:val="16"/>
                      <w:szCs w:val="16"/>
                    </w:rPr>
                    <w:t>Email</w:t>
                  </w:r>
                  <w:r w:rsidR="0090428A" w:rsidRPr="00432ED8">
                    <w:rPr>
                      <w:b/>
                      <w:i/>
                      <w:iCs/>
                      <w:color w:val="729928" w:themeColor="accent1" w:themeShade="BF"/>
                      <w:sz w:val="16"/>
                      <w:szCs w:val="16"/>
                    </w:rPr>
                    <w:t xml:space="preserve">  </w:t>
                  </w:r>
                  <w:hyperlink r:id="rId13" w:history="1">
                    <w:r w:rsidR="0028756C" w:rsidRPr="00432ED8">
                      <w:rPr>
                        <w:rStyle w:val="Hyperlink"/>
                        <w:b/>
                        <w:i/>
                        <w:iCs/>
                        <w:color w:val="729928" w:themeColor="accent1" w:themeShade="BF"/>
                        <w:sz w:val="16"/>
                        <w:szCs w:val="16"/>
                      </w:rPr>
                      <w:t>b.powell@herefordshirecarehomes.com</w:t>
                    </w:r>
                  </w:hyperlink>
                </w:p>
                <w:p w14:paraId="3709AFE8" w14:textId="77777777" w:rsidR="006374BE" w:rsidRDefault="006374BE" w:rsidP="009400D9">
                  <w:pPr>
                    <w:ind w:left="0"/>
                    <w:rPr>
                      <w:rStyle w:val="Hyperlink"/>
                      <w:b/>
                      <w:i/>
                      <w:iCs/>
                      <w:color w:val="729928" w:themeColor="accent1" w:themeShade="BF"/>
                      <w:sz w:val="20"/>
                      <w:szCs w:val="20"/>
                      <w:u w:val="none"/>
                    </w:rPr>
                  </w:pPr>
                </w:p>
                <w:p w14:paraId="22125224" w14:textId="1DA35860" w:rsidR="00650728" w:rsidRPr="00A41CA2" w:rsidRDefault="00650728" w:rsidP="009400D9">
                  <w:pPr>
                    <w:ind w:left="0"/>
                    <w:rPr>
                      <w:b/>
                      <w:i/>
                      <w:iCs/>
                      <w:color w:val="729928" w:themeColor="accent1" w:themeShade="BF"/>
                      <w:sz w:val="20"/>
                      <w:szCs w:val="20"/>
                    </w:rPr>
                  </w:pPr>
                  <w:r w:rsidRPr="00A41CA2">
                    <w:rPr>
                      <w:rStyle w:val="Hyperlink"/>
                      <w:b/>
                      <w:i/>
                      <w:iCs/>
                      <w:color w:val="729928" w:themeColor="accent1" w:themeShade="BF"/>
                      <w:sz w:val="20"/>
                      <w:szCs w:val="20"/>
                      <w:u w:val="none"/>
                    </w:rPr>
                    <w:t xml:space="preserve">Join us on our Facebook Group for </w:t>
                  </w:r>
                  <w:proofErr w:type="gramStart"/>
                  <w:r w:rsidRPr="00A41CA2">
                    <w:rPr>
                      <w:rStyle w:val="Hyperlink"/>
                      <w:b/>
                      <w:i/>
                      <w:iCs/>
                      <w:color w:val="729928" w:themeColor="accent1" w:themeShade="BF"/>
                      <w:sz w:val="20"/>
                      <w:szCs w:val="20"/>
                      <w:u w:val="none"/>
                    </w:rPr>
                    <w:t>day to day</w:t>
                  </w:r>
                  <w:proofErr w:type="gramEnd"/>
                  <w:r w:rsidRPr="00A41CA2">
                    <w:rPr>
                      <w:rStyle w:val="Hyperlink"/>
                      <w:b/>
                      <w:i/>
                      <w:iCs/>
                      <w:color w:val="729928" w:themeColor="accent1" w:themeShade="BF"/>
                      <w:sz w:val="20"/>
                      <w:szCs w:val="20"/>
                      <w:u w:val="none"/>
                    </w:rPr>
                    <w:t xml:space="preserve"> updates on the activities we take part in and other aspects of our daily living </w:t>
                  </w:r>
                </w:p>
                <w:p w14:paraId="19483737" w14:textId="77777777" w:rsidR="002276C3" w:rsidRDefault="00A41CA2" w:rsidP="00F42428">
                  <w:pPr>
                    <w:ind w:left="0"/>
                    <w:rPr>
                      <w:b/>
                      <w:color w:val="00B050"/>
                    </w:rPr>
                  </w:pPr>
                  <w:r>
                    <w:rPr>
                      <w:noProof/>
                    </w:rPr>
                    <w:t xml:space="preserve">      </w:t>
                  </w:r>
                  <w:r w:rsidR="00CC1910">
                    <w:rPr>
                      <w:noProof/>
                    </w:rPr>
                    <w:drawing>
                      <wp:inline distT="0" distB="0" distL="0" distR="0" wp14:anchorId="72A7C86D" wp14:editId="5F5BF179">
                        <wp:extent cx="1790700" cy="1790700"/>
                        <wp:effectExtent l="0" t="0" r="0" b="0"/>
                        <wp:docPr id="1391" name="Picture 139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1814675" cy="1814675"/>
                                </a:xfrm>
                                <a:prstGeom prst="rect">
                                  <a:avLst/>
                                </a:prstGeom>
                                <a:noFill/>
                                <a:ln>
                                  <a:noFill/>
                                </a:ln>
                              </pic:spPr>
                            </pic:pic>
                          </a:graphicData>
                        </a:graphic>
                      </wp:inline>
                    </w:drawing>
                  </w:r>
                  <w:r>
                    <w:rPr>
                      <w:b/>
                      <w:color w:val="00B050"/>
                    </w:rPr>
                    <w:t xml:space="preserve">  </w:t>
                  </w:r>
                </w:p>
                <w:p w14:paraId="3CC13EC1" w14:textId="75AD6D54" w:rsidR="0027598F" w:rsidRDefault="00A41CA2" w:rsidP="00F42428">
                  <w:pPr>
                    <w:ind w:left="0"/>
                    <w:rPr>
                      <w:b/>
                      <w:color w:val="00B050"/>
                    </w:rPr>
                  </w:pPr>
                  <w:r>
                    <w:rPr>
                      <w:b/>
                      <w:color w:val="00B050"/>
                    </w:rPr>
                    <w:t xml:space="preserve">  </w:t>
                  </w:r>
                </w:p>
                <w:p w14:paraId="711BEFDD" w14:textId="7A67A838" w:rsidR="0075152E" w:rsidRDefault="002276C3" w:rsidP="00F42428">
                  <w:pPr>
                    <w:ind w:left="0"/>
                    <w:rPr>
                      <w:b/>
                      <w:color w:val="00B050"/>
                    </w:rPr>
                  </w:pPr>
                  <w:r>
                    <w:rPr>
                      <w:noProof/>
                    </w:rPr>
                    <w:t xml:space="preserve">      </w:t>
                  </w:r>
                  <w:r>
                    <w:rPr>
                      <w:noProof/>
                    </w:rPr>
                    <w:drawing>
                      <wp:inline distT="0" distB="0" distL="0" distR="0" wp14:anchorId="1E9F3BBE" wp14:editId="219EF065">
                        <wp:extent cx="1828800" cy="1828800"/>
                        <wp:effectExtent l="0" t="0" r="0" b="0"/>
                        <wp:docPr id="1392" name="Picture 139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eceip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F819DB2" w14:textId="58A6113F" w:rsidR="00AD57DF" w:rsidRDefault="00AD57DF" w:rsidP="00F42428">
                  <w:pPr>
                    <w:ind w:left="0"/>
                    <w:rPr>
                      <w:b/>
                      <w:color w:val="00B050"/>
                    </w:rPr>
                  </w:pPr>
                </w:p>
                <w:p w14:paraId="1FAD0811" w14:textId="2E86AC02" w:rsidR="00303F01" w:rsidRDefault="00A41CA2" w:rsidP="00F42428">
                  <w:pPr>
                    <w:ind w:left="0"/>
                    <w:rPr>
                      <w:b/>
                      <w:color w:val="00B050"/>
                    </w:rPr>
                  </w:pPr>
                  <w:r>
                    <w:rPr>
                      <w:b/>
                      <w:color w:val="00B050"/>
                    </w:rPr>
                    <w:t xml:space="preserve">  </w:t>
                  </w:r>
                </w:p>
                <w:p w14:paraId="742E35E1" w14:textId="5D3856BC" w:rsidR="009605B2" w:rsidRDefault="009605B2" w:rsidP="00F42428">
                  <w:pPr>
                    <w:ind w:left="0"/>
                    <w:rPr>
                      <w:b/>
                      <w:color w:val="00B050"/>
                    </w:rPr>
                  </w:pPr>
                </w:p>
                <w:p w14:paraId="55645345" w14:textId="77777777" w:rsidR="00AD57DF" w:rsidRDefault="00AD57DF" w:rsidP="00F42428">
                  <w:pPr>
                    <w:ind w:left="0"/>
                    <w:rPr>
                      <w:b/>
                      <w:color w:val="00B050"/>
                    </w:rPr>
                  </w:pPr>
                </w:p>
                <w:p w14:paraId="497735FC" w14:textId="77777777" w:rsidR="009605B2" w:rsidRDefault="009605B2" w:rsidP="00F42428">
                  <w:pPr>
                    <w:ind w:left="0"/>
                    <w:rPr>
                      <w:b/>
                      <w:color w:val="00B050"/>
                    </w:rPr>
                  </w:pPr>
                </w:p>
                <w:p w14:paraId="0885B15C" w14:textId="67E38D35" w:rsidR="00A41CA2" w:rsidRPr="00462E6D" w:rsidRDefault="00A41CA2" w:rsidP="00F42428">
                  <w:pPr>
                    <w:ind w:left="0"/>
                    <w:rPr>
                      <w:b/>
                      <w:i/>
                      <w:iCs/>
                      <w:color w:val="729928" w:themeColor="accent1" w:themeShade="BF"/>
                      <w:sz w:val="24"/>
                      <w:szCs w:val="24"/>
                    </w:rPr>
                  </w:pPr>
                  <w:r>
                    <w:rPr>
                      <w:b/>
                      <w:color w:val="00B050"/>
                    </w:rPr>
                    <w:t xml:space="preserve">           </w:t>
                  </w:r>
                </w:p>
                <w:p w14:paraId="57378B87" w14:textId="7A3B90B0" w:rsidR="00936432" w:rsidRDefault="00936432" w:rsidP="000F4EF5">
                  <w:pPr>
                    <w:ind w:left="0"/>
                    <w:jc w:val="center"/>
                    <w:rPr>
                      <w:bCs/>
                      <w:color w:val="729928" w:themeColor="accent1" w:themeShade="BF"/>
                      <w:sz w:val="20"/>
                      <w:szCs w:val="20"/>
                    </w:rPr>
                  </w:pPr>
                </w:p>
                <w:p w14:paraId="4B2E67EC" w14:textId="77777777" w:rsidR="00303F01" w:rsidRPr="000B332B" w:rsidRDefault="00303F01" w:rsidP="000F4EF5">
                  <w:pPr>
                    <w:ind w:left="0"/>
                    <w:jc w:val="center"/>
                    <w:rPr>
                      <w:bCs/>
                      <w:color w:val="729928" w:themeColor="accent1" w:themeShade="BF"/>
                      <w:sz w:val="20"/>
                      <w:szCs w:val="20"/>
                    </w:rPr>
                  </w:pPr>
                </w:p>
                <w:p w14:paraId="722A85E7" w14:textId="5A2AA1E7" w:rsidR="00A13567" w:rsidRPr="00317F33" w:rsidRDefault="00317F33" w:rsidP="00317F33">
                  <w:pPr>
                    <w:ind w:left="0"/>
                    <w:rPr>
                      <w:b/>
                      <w:color w:val="31521B" w:themeColor="accent2" w:themeShade="80"/>
                      <w:sz w:val="28"/>
                      <w:szCs w:val="28"/>
                    </w:rPr>
                  </w:pPr>
                  <w:r>
                    <w:rPr>
                      <w:b/>
                      <w:color w:val="31521B" w:themeColor="accent2" w:themeShade="80"/>
                      <w:sz w:val="28"/>
                      <w:szCs w:val="28"/>
                    </w:rPr>
                    <w:t xml:space="preserve">   </w:t>
                  </w:r>
                </w:p>
                <w:p w14:paraId="645FD438" w14:textId="77777777" w:rsidR="00A13567" w:rsidRDefault="00A13567" w:rsidP="00A13567"/>
                <w:p w14:paraId="4B5D585C" w14:textId="77777777" w:rsidR="00A13567" w:rsidRPr="00A13567" w:rsidRDefault="00A13567" w:rsidP="00A13567">
                  <w:pPr>
                    <w:pStyle w:val="ListParagraph"/>
                    <w:ind w:left="504"/>
                  </w:pPr>
                </w:p>
                <w:p w14:paraId="5713B077" w14:textId="77777777" w:rsidR="005D5BF5" w:rsidRDefault="005D5BF5"/>
                <w:p w14:paraId="2965A66A" w14:textId="77777777" w:rsidR="00A13567" w:rsidRDefault="00A13567"/>
                <w:p w14:paraId="3BADFA8A" w14:textId="77777777" w:rsidR="00A13567" w:rsidRDefault="00A13567"/>
                <w:p w14:paraId="1C71454B" w14:textId="77777777" w:rsidR="00A13567" w:rsidRDefault="00A13567"/>
                <w:p w14:paraId="407C1AD3" w14:textId="77777777" w:rsidR="00A13567" w:rsidRDefault="00A13567"/>
                <w:p w14:paraId="741DDC8D" w14:textId="77777777" w:rsidR="00A13567" w:rsidRDefault="00A13567"/>
                <w:p w14:paraId="38A30D80" w14:textId="77777777" w:rsidR="00A13567" w:rsidRDefault="00A13567"/>
                <w:p w14:paraId="6249C023" w14:textId="77777777" w:rsidR="00A13567" w:rsidRDefault="00A13567"/>
                <w:p w14:paraId="425CFA59" w14:textId="77777777" w:rsidR="00A13567" w:rsidRDefault="00A13567"/>
                <w:p w14:paraId="03FCF6F0" w14:textId="77777777" w:rsidR="00A13567" w:rsidRDefault="00A13567"/>
                <w:p w14:paraId="1A99F70F" w14:textId="77777777" w:rsidR="00A13567" w:rsidRDefault="00A13567"/>
                <w:p w14:paraId="1FA7B1D3" w14:textId="77777777" w:rsidR="00A13567" w:rsidRDefault="00A13567"/>
                <w:tbl>
                  <w:tblPr>
                    <w:tblStyle w:val="NewsletterTable"/>
                    <w:tblW w:w="5000" w:type="pct"/>
                    <w:jc w:val="center"/>
                    <w:tblLook w:val="04A0" w:firstRow="1" w:lastRow="0" w:firstColumn="1" w:lastColumn="0" w:noHBand="0" w:noVBand="1"/>
                  </w:tblPr>
                  <w:tblGrid>
                    <w:gridCol w:w="3488"/>
                  </w:tblGrid>
                  <w:tr w:rsidR="005D5BF5" w14:paraId="47049745"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F5DA80A" w14:textId="77777777" w:rsidR="005D5BF5" w:rsidRDefault="005D5BF5">
                        <w:pPr>
                          <w:pStyle w:val="TableSpace"/>
                        </w:pPr>
                      </w:p>
                    </w:tc>
                  </w:tr>
                  <w:tr w:rsidR="005D5BF5" w14:paraId="3402473F" w14:textId="77777777" w:rsidTr="005D5BF5">
                    <w:trPr>
                      <w:trHeight w:val="5760"/>
                      <w:jc w:val="center"/>
                    </w:trPr>
                    <w:tc>
                      <w:tcPr>
                        <w:tcW w:w="3439" w:type="dxa"/>
                        <w:tcBorders>
                          <w:top w:val="nil"/>
                          <w:bottom w:val="nil"/>
                        </w:tcBorders>
                      </w:tcPr>
                      <w:p w14:paraId="162C13DA" w14:textId="77777777" w:rsidR="005D5BF5" w:rsidRDefault="005D5BF5"/>
                    </w:tc>
                  </w:tr>
                </w:tbl>
                <w:p w14:paraId="56740670" w14:textId="77777777" w:rsidR="005D5BF5" w:rsidRDefault="005D5BF5">
                  <w:pPr>
                    <w:pStyle w:val="NoSpacing"/>
                  </w:pPr>
                </w:p>
              </w:txbxContent>
            </v:textbox>
            <w10:wrap type="square" side="left" anchorx="margin" anchory="page"/>
          </v:shape>
        </w:pict>
      </w:r>
      <w:bookmarkStart w:id="0" w:name="_Hlk94796371"/>
      <w:r w:rsidR="005C4674">
        <w:rPr>
          <w:color w:val="729928" w:themeColor="accent1" w:themeShade="BF"/>
          <w:sz w:val="20"/>
          <w:szCs w:val="20"/>
        </w:rPr>
        <w:t xml:space="preserve"> </w:t>
      </w:r>
      <w:bookmarkEnd w:id="0"/>
    </w:p>
    <w:p w14:paraId="37A1EE12" w14:textId="6F01B850" w:rsidR="006A3B78" w:rsidRPr="006A3B78" w:rsidRDefault="006A3B78" w:rsidP="006A3B78">
      <w:pPr>
        <w:pStyle w:val="ContactInfo"/>
      </w:pPr>
    </w:p>
    <w:p w14:paraId="0EDD6DBF" w14:textId="220EA807" w:rsidR="00621FB5" w:rsidRPr="00621FB5" w:rsidRDefault="004F2E31" w:rsidP="00621FB5">
      <w:pPr>
        <w:pStyle w:val="ContactInfo"/>
      </w:pPr>
      <w:r>
        <w:t xml:space="preserve">                  </w:t>
      </w:r>
    </w:p>
    <w:p w14:paraId="3D2FBAE0" w14:textId="77777777" w:rsidR="006A3B78" w:rsidRDefault="006A3B78" w:rsidP="00B13CB1">
      <w:pPr>
        <w:pStyle w:val="ContactInfo"/>
        <w:rPr>
          <w:color w:val="729928" w:themeColor="accent1" w:themeShade="BF"/>
          <w:sz w:val="20"/>
          <w:szCs w:val="20"/>
        </w:rPr>
      </w:pPr>
    </w:p>
    <w:p w14:paraId="698570D6" w14:textId="77777777" w:rsidR="006A3B78" w:rsidRDefault="006A3B78" w:rsidP="00B13CB1">
      <w:pPr>
        <w:pStyle w:val="ContactInfo"/>
        <w:rPr>
          <w:color w:val="729928" w:themeColor="accent1" w:themeShade="BF"/>
          <w:sz w:val="20"/>
          <w:szCs w:val="20"/>
        </w:rPr>
      </w:pPr>
    </w:p>
    <w:p w14:paraId="133E6FA1" w14:textId="77777777" w:rsidR="006A3B78" w:rsidRDefault="006A3B78" w:rsidP="00B13CB1">
      <w:pPr>
        <w:pStyle w:val="ContactInfo"/>
        <w:rPr>
          <w:color w:val="729928" w:themeColor="accent1" w:themeShade="BF"/>
          <w:sz w:val="20"/>
          <w:szCs w:val="20"/>
        </w:rPr>
      </w:pPr>
    </w:p>
    <w:p w14:paraId="77D6359E" w14:textId="77777777" w:rsidR="006A3B78" w:rsidRDefault="006A3B78" w:rsidP="00B13CB1">
      <w:pPr>
        <w:pStyle w:val="ContactInfo"/>
        <w:rPr>
          <w:color w:val="729928" w:themeColor="accent1" w:themeShade="BF"/>
          <w:sz w:val="20"/>
          <w:szCs w:val="20"/>
        </w:rPr>
      </w:pPr>
    </w:p>
    <w:p w14:paraId="303BDE48" w14:textId="77777777" w:rsidR="006A3B78" w:rsidRDefault="006A3B78" w:rsidP="00B13CB1">
      <w:pPr>
        <w:pStyle w:val="ContactInfo"/>
        <w:rPr>
          <w:color w:val="729928" w:themeColor="accent1" w:themeShade="BF"/>
          <w:sz w:val="20"/>
          <w:szCs w:val="20"/>
        </w:rPr>
      </w:pPr>
    </w:p>
    <w:p w14:paraId="0780500D" w14:textId="77777777" w:rsidR="006A3B78" w:rsidRDefault="006A3B78" w:rsidP="00B13CB1">
      <w:pPr>
        <w:pStyle w:val="ContactInfo"/>
        <w:rPr>
          <w:color w:val="729928" w:themeColor="accent1" w:themeShade="BF"/>
          <w:sz w:val="20"/>
          <w:szCs w:val="20"/>
        </w:rPr>
      </w:pPr>
    </w:p>
    <w:p w14:paraId="6D3AF8C8" w14:textId="77777777" w:rsidR="006A3B78" w:rsidRDefault="006A3B78" w:rsidP="00B13CB1">
      <w:pPr>
        <w:pStyle w:val="ContactInfo"/>
        <w:rPr>
          <w:color w:val="729928" w:themeColor="accent1" w:themeShade="BF"/>
          <w:sz w:val="20"/>
          <w:szCs w:val="20"/>
        </w:rPr>
      </w:pPr>
    </w:p>
    <w:p w14:paraId="2A7B0DA9" w14:textId="77777777" w:rsidR="006A3B78" w:rsidRDefault="006A3B78" w:rsidP="00B13CB1">
      <w:pPr>
        <w:pStyle w:val="ContactInfo"/>
        <w:rPr>
          <w:color w:val="729928" w:themeColor="accent1" w:themeShade="BF"/>
          <w:sz w:val="20"/>
          <w:szCs w:val="20"/>
        </w:rPr>
      </w:pPr>
    </w:p>
    <w:p w14:paraId="0520E848" w14:textId="77777777" w:rsidR="006A3B78" w:rsidRDefault="006A3B78" w:rsidP="00B13CB1">
      <w:pPr>
        <w:pStyle w:val="ContactInfo"/>
        <w:rPr>
          <w:color w:val="729928" w:themeColor="accent1" w:themeShade="BF"/>
          <w:sz w:val="20"/>
          <w:szCs w:val="20"/>
        </w:rPr>
      </w:pPr>
    </w:p>
    <w:p w14:paraId="56BBE7A8" w14:textId="77777777" w:rsidR="006A3B78" w:rsidRDefault="006A3B78" w:rsidP="00B13CB1">
      <w:pPr>
        <w:pStyle w:val="ContactInfo"/>
        <w:rPr>
          <w:color w:val="729928" w:themeColor="accent1" w:themeShade="BF"/>
          <w:sz w:val="20"/>
          <w:szCs w:val="20"/>
        </w:rPr>
      </w:pPr>
    </w:p>
    <w:p w14:paraId="490FA885" w14:textId="77777777" w:rsidR="006A3B78" w:rsidRDefault="006A3B78" w:rsidP="00B13CB1">
      <w:pPr>
        <w:pStyle w:val="ContactInfo"/>
        <w:rPr>
          <w:color w:val="729928" w:themeColor="accent1" w:themeShade="BF"/>
          <w:sz w:val="20"/>
          <w:szCs w:val="20"/>
        </w:rPr>
      </w:pPr>
    </w:p>
    <w:p w14:paraId="181E15C9" w14:textId="77777777" w:rsidR="006A3B78" w:rsidRDefault="006A3B78" w:rsidP="00B13CB1">
      <w:pPr>
        <w:pStyle w:val="ContactInfo"/>
        <w:rPr>
          <w:color w:val="729928" w:themeColor="accent1" w:themeShade="BF"/>
          <w:sz w:val="20"/>
          <w:szCs w:val="20"/>
        </w:rPr>
      </w:pPr>
    </w:p>
    <w:p w14:paraId="2840FB0C" w14:textId="77777777" w:rsidR="006A3B78" w:rsidRDefault="006A3B78" w:rsidP="00B13CB1">
      <w:pPr>
        <w:pStyle w:val="ContactInfo"/>
        <w:rPr>
          <w:color w:val="729928" w:themeColor="accent1" w:themeShade="BF"/>
          <w:sz w:val="20"/>
          <w:szCs w:val="20"/>
        </w:rPr>
      </w:pPr>
    </w:p>
    <w:p w14:paraId="17421E0C" w14:textId="77777777" w:rsidR="00E87B66" w:rsidRDefault="00E87B66" w:rsidP="00B13CB1">
      <w:pPr>
        <w:pStyle w:val="ContactInfo"/>
        <w:rPr>
          <w:color w:val="729928" w:themeColor="accent1" w:themeShade="BF"/>
          <w:sz w:val="20"/>
          <w:szCs w:val="20"/>
        </w:rPr>
      </w:pPr>
    </w:p>
    <w:p w14:paraId="0CDEA2F5" w14:textId="77777777" w:rsidR="00E87B66" w:rsidRDefault="00E87B66" w:rsidP="00B13CB1">
      <w:pPr>
        <w:pStyle w:val="ContactInfo"/>
        <w:rPr>
          <w:color w:val="729928" w:themeColor="accent1" w:themeShade="BF"/>
          <w:sz w:val="20"/>
          <w:szCs w:val="20"/>
        </w:rPr>
      </w:pPr>
    </w:p>
    <w:p w14:paraId="755871F6" w14:textId="4A1C74F8" w:rsidR="006A3B78" w:rsidRDefault="006A3B78" w:rsidP="00B13CB1">
      <w:pPr>
        <w:pStyle w:val="ContactInfo"/>
        <w:rPr>
          <w:color w:val="729928" w:themeColor="accent1" w:themeShade="BF"/>
          <w:sz w:val="20"/>
          <w:szCs w:val="20"/>
        </w:rPr>
      </w:pPr>
      <w:r>
        <w:rPr>
          <w:color w:val="729928" w:themeColor="accent1" w:themeShade="BF"/>
          <w:sz w:val="20"/>
          <w:szCs w:val="20"/>
        </w:rPr>
        <w:t xml:space="preserve">February has arrived, and we have a busy month ahead. Dignity Action Day is always acknowledged in a big way at </w:t>
      </w:r>
      <w:proofErr w:type="spellStart"/>
      <w:r>
        <w:rPr>
          <w:color w:val="729928" w:themeColor="accent1" w:themeShade="BF"/>
          <w:sz w:val="20"/>
          <w:szCs w:val="20"/>
        </w:rPr>
        <w:t>Charnwood</w:t>
      </w:r>
      <w:proofErr w:type="spellEnd"/>
      <w:r>
        <w:rPr>
          <w:color w:val="729928" w:themeColor="accent1" w:themeShade="BF"/>
          <w:sz w:val="20"/>
          <w:szCs w:val="20"/>
        </w:rPr>
        <w:t xml:space="preserve">, not just on the day but throughout the year. We hold monthly Resident’s Meetings, where all aspects of care and daily living are discussed, with dignity being a major topic. What is dignity? What does it mean to me? What should I do if I feel I am not being treated in a dignified manner? What should I do if I witness somebody else not being treated with dignity? </w:t>
      </w:r>
      <w:proofErr w:type="gramStart"/>
      <w:r>
        <w:rPr>
          <w:color w:val="729928" w:themeColor="accent1" w:themeShade="BF"/>
          <w:sz w:val="20"/>
          <w:szCs w:val="20"/>
        </w:rPr>
        <w:t>All of</w:t>
      </w:r>
      <w:proofErr w:type="gramEnd"/>
      <w:r>
        <w:rPr>
          <w:color w:val="729928" w:themeColor="accent1" w:themeShade="BF"/>
          <w:sz w:val="20"/>
          <w:szCs w:val="20"/>
        </w:rPr>
        <w:t xml:space="preserve"> these questions are asked to our residents. (Please check out our Dignity Video, which was posted on our Facebook page!</w:t>
      </w:r>
    </w:p>
    <w:p w14:paraId="40C02F0D" w14:textId="77777777" w:rsidR="00E87B66" w:rsidRDefault="00E87B66" w:rsidP="00B13CB1">
      <w:pPr>
        <w:pStyle w:val="ContactInfo"/>
        <w:rPr>
          <w:b/>
          <w:bCs/>
          <w:color w:val="4D671B" w:themeColor="accent1" w:themeShade="80"/>
        </w:rPr>
      </w:pPr>
    </w:p>
    <w:p w14:paraId="1C202080" w14:textId="3AC18143" w:rsidR="006A3B78" w:rsidRDefault="006A3B78" w:rsidP="00B13CB1">
      <w:pPr>
        <w:pStyle w:val="ContactInfo"/>
        <w:rPr>
          <w:b/>
          <w:bCs/>
          <w:color w:val="4D671B" w:themeColor="accent1" w:themeShade="80"/>
        </w:rPr>
      </w:pPr>
      <w:r>
        <w:rPr>
          <w:noProof/>
        </w:rPr>
        <w:drawing>
          <wp:inline distT="0" distB="0" distL="0" distR="0" wp14:anchorId="5CFC3AB1" wp14:editId="3752408A">
            <wp:extent cx="2828925" cy="2121279"/>
            <wp:effectExtent l="0" t="0" r="0" b="0"/>
            <wp:docPr id="61" name="Picture 6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905" cy="2172254"/>
                    </a:xfrm>
                    <a:prstGeom prst="rect">
                      <a:avLst/>
                    </a:prstGeom>
                    <a:noFill/>
                    <a:ln>
                      <a:noFill/>
                    </a:ln>
                  </pic:spPr>
                </pic:pic>
              </a:graphicData>
            </a:graphic>
          </wp:inline>
        </w:drawing>
      </w:r>
      <w:r w:rsidR="00FD7F1A">
        <w:rPr>
          <w:b/>
          <w:bCs/>
          <w:color w:val="4D671B" w:themeColor="accent1" w:themeShade="80"/>
        </w:rPr>
        <w:t xml:space="preserve"> </w:t>
      </w:r>
      <w:r w:rsidR="00E87B66">
        <w:rPr>
          <w:noProof/>
        </w:rPr>
        <w:t xml:space="preserve">  </w:t>
      </w:r>
      <w:r w:rsidR="00E87B66">
        <w:rPr>
          <w:noProof/>
        </w:rPr>
        <w:drawing>
          <wp:inline distT="0" distB="0" distL="0" distR="0" wp14:anchorId="04723317" wp14:editId="1076578E">
            <wp:extent cx="1585966" cy="2115034"/>
            <wp:effectExtent l="0" t="0" r="0" b="0"/>
            <wp:docPr id="1379" name="Picture 1379" descr="May be an image of text that says &quot;What is DIGNITY Such a small word with such a huge meaning, It effects what we do, what we say, how we're feeling. It can mean affection, consideration and care, The knowing that someone will always be there. It can mean feeling respected, confident and safe, Being an equal, not an inconvenience or waif. To be treated and accepted are, DIGNITY is such a huge word by. far! the people we Ûh Resid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What is DIGNITY Such a small word with such a huge meaning, It effects what we do, what we say, how we're feeling. It can mean affection, consideration and care, The knowing that someone will always be there. It can mean feeling respected, confident and safe, Being an equal, not an inconvenience or waif. To be treated and accepted are, DIGNITY is such a huge word by. far! the people we Ûh Residenc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950" cy="2135016"/>
                    </a:xfrm>
                    <a:prstGeom prst="rect">
                      <a:avLst/>
                    </a:prstGeom>
                    <a:noFill/>
                    <a:ln>
                      <a:noFill/>
                    </a:ln>
                  </pic:spPr>
                </pic:pic>
              </a:graphicData>
            </a:graphic>
          </wp:inline>
        </w:drawing>
      </w:r>
      <w:r w:rsidR="00E87B66">
        <w:rPr>
          <w:b/>
          <w:bCs/>
          <w:color w:val="4D671B" w:themeColor="accent1" w:themeShade="80"/>
        </w:rPr>
        <w:t xml:space="preserve">  </w:t>
      </w:r>
      <w:r w:rsidR="00E87B66">
        <w:rPr>
          <w:noProof/>
        </w:rPr>
        <w:t xml:space="preserve"> </w:t>
      </w:r>
      <w:r w:rsidR="00E87B66">
        <w:rPr>
          <w:noProof/>
        </w:rPr>
        <w:drawing>
          <wp:inline distT="0" distB="0" distL="0" distR="0" wp14:anchorId="08FFA8F9" wp14:editId="1347F205">
            <wp:extent cx="1585280" cy="2114121"/>
            <wp:effectExtent l="0" t="0" r="0" b="0"/>
            <wp:docPr id="1380" name="Picture 1380" descr="May be an image of text that says &quot;What do you see, nurse, what do see? Maybe you are thinking when you look at me: Acrabbed old woman, not very wise, Uncertain habit with faraway eyes, Who dribbles food and makes no reply When say oud voice, wish you'd try&quot;? Who seems not And forever Who resisting Then notice things that you do stocking shoe, will the long day fill. you're hinking, that what you see? nurse. You're not looking me. PD am bidding, child still. your metne, another; soon love she'll meet; home. GIG Swrdd lechyd NH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quot;What do you see, nurse, what do see? Maybe you are thinking when you look at me: Acrabbed old woman, not very wise, Uncertain habit with faraway eyes, Who dribbles food and makes no reply When say oud voice, wish you'd try&quot;? Who seems not And forever Who resisting Then notice things that you do stocking shoe, will the long day fill. you're hinking, that what you see? nurse. You're not looking me. PD am bidding, child still. your metne, another; soon love she'll meet; home. GIG Swrdd lechyd NHS&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8232" cy="2131393"/>
                    </a:xfrm>
                    <a:prstGeom prst="rect">
                      <a:avLst/>
                    </a:prstGeom>
                    <a:noFill/>
                    <a:ln>
                      <a:noFill/>
                    </a:ln>
                  </pic:spPr>
                </pic:pic>
              </a:graphicData>
            </a:graphic>
          </wp:inline>
        </w:drawing>
      </w:r>
    </w:p>
    <w:p w14:paraId="60C665CE" w14:textId="77777777" w:rsidR="006A3B78" w:rsidRDefault="006A3B78" w:rsidP="00B13CB1">
      <w:pPr>
        <w:pStyle w:val="ContactInfo"/>
        <w:rPr>
          <w:b/>
          <w:bCs/>
          <w:color w:val="4D671B" w:themeColor="accent1" w:themeShade="80"/>
        </w:rPr>
      </w:pPr>
    </w:p>
    <w:p w14:paraId="42C5717D" w14:textId="7EB31F33" w:rsidR="00B13CB1" w:rsidRPr="00940D9F" w:rsidRDefault="00252272" w:rsidP="006A3B78">
      <w:pPr>
        <w:pStyle w:val="ContactInfo"/>
        <w:ind w:left="0"/>
        <w:rPr>
          <w:b/>
          <w:bCs/>
          <w:color w:val="4D671B" w:themeColor="accent1" w:themeShade="80"/>
        </w:rPr>
      </w:pPr>
      <w:r w:rsidRPr="00940D9F">
        <w:rPr>
          <w:b/>
          <w:bCs/>
          <w:color w:val="4D671B" w:themeColor="accent1" w:themeShade="80"/>
        </w:rPr>
        <w:t xml:space="preserve">Let’s </w:t>
      </w:r>
      <w:proofErr w:type="gramStart"/>
      <w:r w:rsidRPr="00940D9F">
        <w:rPr>
          <w:b/>
          <w:bCs/>
          <w:color w:val="4D671B" w:themeColor="accent1" w:themeShade="80"/>
        </w:rPr>
        <w:t>take a look</w:t>
      </w:r>
      <w:proofErr w:type="gramEnd"/>
      <w:r w:rsidRPr="00940D9F">
        <w:rPr>
          <w:b/>
          <w:bCs/>
          <w:color w:val="4D671B" w:themeColor="accent1" w:themeShade="80"/>
        </w:rPr>
        <w:t xml:space="preserve"> at our month gone by ….</w:t>
      </w:r>
    </w:p>
    <w:p w14:paraId="717F3219" w14:textId="77777777" w:rsidR="00940D9F" w:rsidRPr="00940D9F" w:rsidRDefault="00940D9F" w:rsidP="00B13CB1">
      <w:pPr>
        <w:pStyle w:val="ContactInfo"/>
        <w:rPr>
          <w:rFonts w:ascii="Segoe UI Historic" w:hAnsi="Segoe UI Historic" w:cs="Segoe UI Historic"/>
          <w:color w:val="4D671B" w:themeColor="accent1" w:themeShade="80"/>
          <w:sz w:val="23"/>
          <w:szCs w:val="23"/>
          <w:shd w:val="clear" w:color="auto" w:fill="FFFFFF"/>
        </w:rPr>
      </w:pPr>
    </w:p>
    <w:p w14:paraId="3E3151C4" w14:textId="4F1FCAC8" w:rsidR="00940D9F" w:rsidRDefault="00940D9F" w:rsidP="00940D9F">
      <w:pPr>
        <w:pStyle w:val="ContactInfo"/>
        <w:ind w:left="0"/>
        <w:rPr>
          <w:rFonts w:ascii="Segoe UI Historic" w:hAnsi="Segoe UI Historic" w:cs="Segoe UI Historic"/>
          <w:color w:val="4D671B" w:themeColor="accent1" w:themeShade="80"/>
          <w:sz w:val="23"/>
          <w:szCs w:val="23"/>
          <w:shd w:val="clear" w:color="auto" w:fill="FFFFFF"/>
        </w:rPr>
      </w:pPr>
      <w:r>
        <w:rPr>
          <w:rFonts w:ascii="Segoe UI Historic" w:hAnsi="Segoe UI Historic" w:cs="Segoe UI Historic"/>
          <w:color w:val="4D671B" w:themeColor="accent1" w:themeShade="80"/>
          <w:sz w:val="23"/>
          <w:szCs w:val="23"/>
          <w:shd w:val="clear" w:color="auto" w:fill="FFFFFF"/>
        </w:rPr>
        <w:t>W</w:t>
      </w:r>
      <w:r w:rsidRPr="00940D9F">
        <w:rPr>
          <w:rFonts w:ascii="Segoe UI Historic" w:hAnsi="Segoe UI Historic" w:cs="Segoe UI Historic"/>
          <w:color w:val="4D671B" w:themeColor="accent1" w:themeShade="80"/>
          <w:sz w:val="23"/>
          <w:szCs w:val="23"/>
          <w:shd w:val="clear" w:color="auto" w:fill="FFFFFF"/>
        </w:rPr>
        <w:t>e celebrated National Shortbread Da</w:t>
      </w:r>
      <w:r>
        <w:rPr>
          <w:rFonts w:ascii="Segoe UI Historic" w:hAnsi="Segoe UI Historic" w:cs="Segoe UI Historic"/>
          <w:color w:val="4D671B" w:themeColor="accent1" w:themeShade="80"/>
          <w:sz w:val="23"/>
          <w:szCs w:val="23"/>
          <w:shd w:val="clear" w:color="auto" w:fill="FFFFFF"/>
        </w:rPr>
        <w:t xml:space="preserve">y </w:t>
      </w:r>
      <w:r w:rsidRPr="00940D9F">
        <w:rPr>
          <w:rFonts w:ascii="Segoe UI Historic" w:hAnsi="Segoe UI Historic" w:cs="Segoe UI Historic"/>
          <w:color w:val="4D671B" w:themeColor="accent1" w:themeShade="80"/>
          <w:sz w:val="23"/>
          <w:szCs w:val="23"/>
          <w:shd w:val="clear" w:color="auto" w:fill="FFFFFF"/>
        </w:rPr>
        <w:t xml:space="preserve">by treating ourselves to a selection of traditional and flavored shortbread, along with the choice of a tot of Baileys or a coffee topped up with a splash of Baileys </w:t>
      </w:r>
      <w:r w:rsidRPr="00940D9F">
        <w:rPr>
          <w:rFonts w:ascii="Segoe UI Historic" w:hAnsi="Segoe UI Historic" w:cs="Segoe UI Historic"/>
          <w:noProof/>
          <w:color w:val="4D671B" w:themeColor="accent1" w:themeShade="80"/>
          <w:sz w:val="23"/>
          <w:szCs w:val="23"/>
          <w:shd w:val="clear" w:color="auto" w:fill="FFFFFF"/>
        </w:rPr>
        <w:drawing>
          <wp:inline distT="0" distB="0" distL="0" distR="0" wp14:anchorId="3985A4AE" wp14:editId="570B80F9">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40D9F">
        <w:rPr>
          <w:rFonts w:ascii="Segoe UI Historic" w:hAnsi="Segoe UI Historic" w:cs="Segoe UI Historic"/>
          <w:noProof/>
          <w:color w:val="4D671B" w:themeColor="accent1" w:themeShade="80"/>
          <w:sz w:val="23"/>
          <w:szCs w:val="23"/>
          <w:shd w:val="clear" w:color="auto" w:fill="FFFFFF"/>
        </w:rPr>
        <w:drawing>
          <wp:inline distT="0" distB="0" distL="0" distR="0" wp14:anchorId="6F5FC185" wp14:editId="47900F31">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1B32E94" w14:textId="77777777" w:rsidR="006A3B78" w:rsidRPr="00940D9F" w:rsidRDefault="006A3B78" w:rsidP="00940D9F">
      <w:pPr>
        <w:pStyle w:val="ContactInfo"/>
        <w:ind w:left="0"/>
        <w:rPr>
          <w:color w:val="4D671B" w:themeColor="accent1" w:themeShade="80"/>
        </w:rPr>
      </w:pPr>
    </w:p>
    <w:p w14:paraId="22706287" w14:textId="1552377C" w:rsidR="00AD57DF" w:rsidRDefault="00940D9F" w:rsidP="00AD57DF">
      <w:pPr>
        <w:pStyle w:val="ContactInfo"/>
        <w:ind w:left="0"/>
      </w:pPr>
      <w:r>
        <w:rPr>
          <w:noProof/>
        </w:rPr>
        <w:drawing>
          <wp:inline distT="0" distB="0" distL="0" distR="0" wp14:anchorId="6DD3B41E" wp14:editId="7DBA30F1">
            <wp:extent cx="1344352" cy="2305050"/>
            <wp:effectExtent l="0" t="0" r="0" b="0"/>
            <wp:docPr id="1" name="Picture 1" descr="May be an image of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ood and indo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854" r="231" b="9167"/>
                    <a:stretch/>
                  </pic:blipFill>
                  <pic:spPr bwMode="auto">
                    <a:xfrm>
                      <a:off x="0" y="0"/>
                      <a:ext cx="1351701" cy="23176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6A2A3B">
        <w:rPr>
          <w:noProof/>
        </w:rPr>
        <w:t xml:space="preserve"> </w:t>
      </w:r>
      <w:r w:rsidR="006A2A3B">
        <w:rPr>
          <w:noProof/>
        </w:rPr>
        <w:drawing>
          <wp:inline distT="0" distB="0" distL="0" distR="0" wp14:anchorId="3E07F687" wp14:editId="1263AB00">
            <wp:extent cx="1728788" cy="2305050"/>
            <wp:effectExtent l="0" t="0" r="0" b="0"/>
            <wp:docPr id="40" name="Picture 40" descr="May be an image of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people sitting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1221" cy="2321628"/>
                    </a:xfrm>
                    <a:prstGeom prst="rect">
                      <a:avLst/>
                    </a:prstGeom>
                    <a:noFill/>
                    <a:ln>
                      <a:noFill/>
                    </a:ln>
                  </pic:spPr>
                </pic:pic>
              </a:graphicData>
            </a:graphic>
          </wp:inline>
        </w:drawing>
      </w:r>
      <w:r w:rsidR="006A2A3B">
        <w:rPr>
          <w:noProof/>
        </w:rPr>
        <w:t xml:space="preserve"> </w:t>
      </w:r>
      <w:r w:rsidR="006A2A3B">
        <w:rPr>
          <w:noProof/>
        </w:rPr>
        <w:drawing>
          <wp:inline distT="0" distB="0" distL="0" distR="0" wp14:anchorId="5AD8D496" wp14:editId="5985958A">
            <wp:extent cx="1728788" cy="2305050"/>
            <wp:effectExtent l="0" t="0" r="0" b="0"/>
            <wp:docPr id="4" name="Picture 4" descr="May be an image of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sitting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1092" cy="2321456"/>
                    </a:xfrm>
                    <a:prstGeom prst="rect">
                      <a:avLst/>
                    </a:prstGeom>
                    <a:noFill/>
                    <a:ln>
                      <a:noFill/>
                    </a:ln>
                  </pic:spPr>
                </pic:pic>
              </a:graphicData>
            </a:graphic>
          </wp:inline>
        </w:drawing>
      </w:r>
      <w:r w:rsidR="006A2A3B">
        <w:rPr>
          <w:noProof/>
        </w:rPr>
        <w:t xml:space="preserve">  </w:t>
      </w:r>
      <w:r w:rsidR="006A2A3B">
        <w:rPr>
          <w:noProof/>
        </w:rPr>
        <w:drawing>
          <wp:inline distT="0" distB="0" distL="0" distR="0" wp14:anchorId="31553DB8" wp14:editId="13435113">
            <wp:extent cx="1733550" cy="2311400"/>
            <wp:effectExtent l="0" t="0" r="0" b="0"/>
            <wp:docPr id="41" name="Picture 41" descr="May be an image of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sitting and in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1745" cy="2322327"/>
                    </a:xfrm>
                    <a:prstGeom prst="rect">
                      <a:avLst/>
                    </a:prstGeom>
                    <a:noFill/>
                    <a:ln>
                      <a:noFill/>
                    </a:ln>
                  </pic:spPr>
                </pic:pic>
              </a:graphicData>
            </a:graphic>
          </wp:inline>
        </w:drawing>
      </w:r>
    </w:p>
    <w:p w14:paraId="2F37953B" w14:textId="0E273DFB" w:rsidR="00950E2C" w:rsidRDefault="00950E2C" w:rsidP="00AD57DF">
      <w:pPr>
        <w:pStyle w:val="ContactInfo"/>
        <w:ind w:left="0"/>
      </w:pPr>
    </w:p>
    <w:p w14:paraId="6CA1A623" w14:textId="77777777" w:rsidR="00E87B66" w:rsidRDefault="00E87B66" w:rsidP="00AD57DF">
      <w:pPr>
        <w:pStyle w:val="ContactInfo"/>
        <w:ind w:left="0"/>
        <w:rPr>
          <w:color w:val="4D671B" w:themeColor="accent1" w:themeShade="80"/>
        </w:rPr>
      </w:pPr>
    </w:p>
    <w:p w14:paraId="2055FDF3" w14:textId="77777777" w:rsidR="00E87B66" w:rsidRDefault="00E87B66" w:rsidP="00AD57DF">
      <w:pPr>
        <w:pStyle w:val="ContactInfo"/>
        <w:ind w:left="0"/>
        <w:rPr>
          <w:color w:val="4D671B" w:themeColor="accent1" w:themeShade="80"/>
        </w:rPr>
      </w:pPr>
    </w:p>
    <w:p w14:paraId="2CC6A7E6" w14:textId="77777777" w:rsidR="00E87B66" w:rsidRDefault="00E87B66" w:rsidP="00AD57DF">
      <w:pPr>
        <w:pStyle w:val="ContactInfo"/>
        <w:ind w:left="0"/>
        <w:rPr>
          <w:color w:val="4D671B" w:themeColor="accent1" w:themeShade="80"/>
        </w:rPr>
      </w:pPr>
    </w:p>
    <w:p w14:paraId="128186ED" w14:textId="63083385" w:rsidR="006A2A3B" w:rsidRDefault="00960AC3" w:rsidP="00AD57DF">
      <w:pPr>
        <w:pStyle w:val="ContactInfo"/>
        <w:ind w:left="0"/>
        <w:rPr>
          <w:color w:val="4D671B" w:themeColor="accent1" w:themeShade="80"/>
        </w:rPr>
      </w:pPr>
      <w:r w:rsidRPr="00C35732">
        <w:rPr>
          <w:color w:val="4D671B" w:themeColor="accent1" w:themeShade="80"/>
        </w:rPr>
        <w:t xml:space="preserve">We have enjoyed a selection of games to keep us moving, </w:t>
      </w:r>
      <w:proofErr w:type="gramStart"/>
      <w:r w:rsidRPr="00C35732">
        <w:rPr>
          <w:color w:val="4D671B" w:themeColor="accent1" w:themeShade="80"/>
        </w:rPr>
        <w:t>remembering</w:t>
      </w:r>
      <w:proofErr w:type="gramEnd"/>
      <w:r w:rsidRPr="00C35732">
        <w:rPr>
          <w:color w:val="4D671B" w:themeColor="accent1" w:themeShade="80"/>
        </w:rPr>
        <w:t xml:space="preserve"> and smiling! </w:t>
      </w:r>
    </w:p>
    <w:p w14:paraId="4CAD4E68" w14:textId="77777777" w:rsidR="00E87B66" w:rsidRPr="00C35732" w:rsidRDefault="00E87B66" w:rsidP="00AD57DF">
      <w:pPr>
        <w:pStyle w:val="ContactInfo"/>
        <w:ind w:left="0"/>
        <w:rPr>
          <w:color w:val="4D671B" w:themeColor="accent1" w:themeShade="80"/>
        </w:rPr>
      </w:pPr>
    </w:p>
    <w:p w14:paraId="349C7D1B" w14:textId="44BA199B" w:rsidR="00960AC3" w:rsidRDefault="005B2B96" w:rsidP="00AD57DF">
      <w:pPr>
        <w:pStyle w:val="ContactInfo"/>
        <w:ind w:left="0"/>
      </w:pPr>
      <w:r>
        <w:rPr>
          <w:noProof/>
        </w:rPr>
        <w:drawing>
          <wp:inline distT="0" distB="0" distL="0" distR="0" wp14:anchorId="38ABA0C6" wp14:editId="106767EB">
            <wp:extent cx="1619250" cy="2158998"/>
            <wp:effectExtent l="0" t="0" r="0" b="0"/>
            <wp:docPr id="44" name="Picture 44" descr="May be an image of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people sitting and in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641086" cy="2188113"/>
                    </a:xfrm>
                    <a:prstGeom prst="rect">
                      <a:avLst/>
                    </a:prstGeom>
                    <a:noFill/>
                    <a:ln>
                      <a:noFill/>
                    </a:ln>
                  </pic:spPr>
                </pic:pic>
              </a:graphicData>
            </a:graphic>
          </wp:inline>
        </w:drawing>
      </w:r>
      <w:r w:rsidR="00A24EC5">
        <w:t xml:space="preserve">  </w:t>
      </w:r>
      <w:r w:rsidR="00A24EC5">
        <w:rPr>
          <w:noProof/>
        </w:rPr>
        <w:drawing>
          <wp:inline distT="0" distB="0" distL="0" distR="0" wp14:anchorId="0B82B3AD" wp14:editId="458BD464">
            <wp:extent cx="1621155" cy="2161540"/>
            <wp:effectExtent l="0" t="0" r="0" b="0"/>
            <wp:docPr id="43" name="Picture 43"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2336" cy="2176448"/>
                    </a:xfrm>
                    <a:prstGeom prst="rect">
                      <a:avLst/>
                    </a:prstGeom>
                    <a:noFill/>
                    <a:ln>
                      <a:noFill/>
                    </a:ln>
                  </pic:spPr>
                </pic:pic>
              </a:graphicData>
            </a:graphic>
          </wp:inline>
        </w:drawing>
      </w:r>
      <w:r>
        <w:t xml:space="preserve">  </w:t>
      </w:r>
      <w:r>
        <w:rPr>
          <w:noProof/>
        </w:rPr>
        <w:drawing>
          <wp:inline distT="0" distB="0" distL="0" distR="0" wp14:anchorId="59C6D084" wp14:editId="22D42BF2">
            <wp:extent cx="1642586" cy="2190115"/>
            <wp:effectExtent l="0" t="0" r="0" b="0"/>
            <wp:docPr id="45" name="Picture 45" descr="May be an image of 2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2 people and in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835" cy="2206446"/>
                    </a:xfrm>
                    <a:prstGeom prst="rect">
                      <a:avLst/>
                    </a:prstGeom>
                    <a:noFill/>
                    <a:ln>
                      <a:noFill/>
                    </a:ln>
                  </pic:spPr>
                </pic:pic>
              </a:graphicData>
            </a:graphic>
          </wp:inline>
        </w:drawing>
      </w:r>
      <w:r>
        <w:t xml:space="preserve">  </w:t>
      </w:r>
      <w:r w:rsidR="00696810">
        <w:rPr>
          <w:noProof/>
        </w:rPr>
        <w:drawing>
          <wp:inline distT="0" distB="0" distL="0" distR="0" wp14:anchorId="7B6E24BA" wp14:editId="675DD8D6">
            <wp:extent cx="1642586" cy="2190117"/>
            <wp:effectExtent l="0" t="0" r="0" b="0"/>
            <wp:docPr id="46" name="Picture 46" descr="May be an image of 3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3 people and in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587" cy="2203452"/>
                    </a:xfrm>
                    <a:prstGeom prst="rect">
                      <a:avLst/>
                    </a:prstGeom>
                    <a:noFill/>
                    <a:ln>
                      <a:noFill/>
                    </a:ln>
                  </pic:spPr>
                </pic:pic>
              </a:graphicData>
            </a:graphic>
          </wp:inline>
        </w:drawing>
      </w:r>
    </w:p>
    <w:p w14:paraId="0D78FAC5" w14:textId="77777777" w:rsidR="00E94E73" w:rsidRDefault="00E94E73" w:rsidP="00AD57DF">
      <w:pPr>
        <w:pStyle w:val="ContactInfo"/>
        <w:ind w:left="0"/>
        <w:rPr>
          <w:rFonts w:ascii="Segoe UI Historic" w:hAnsi="Segoe UI Historic" w:cs="Segoe UI Historic"/>
          <w:color w:val="4D671B" w:themeColor="accent1" w:themeShade="80"/>
          <w:sz w:val="23"/>
          <w:szCs w:val="23"/>
          <w:shd w:val="clear" w:color="auto" w:fill="FFFFFF"/>
        </w:rPr>
      </w:pPr>
    </w:p>
    <w:p w14:paraId="32751884" w14:textId="2FA5C47F" w:rsidR="00696810" w:rsidRDefault="00C35732" w:rsidP="00AD57DF">
      <w:pPr>
        <w:pStyle w:val="ContactInfo"/>
        <w:ind w:left="0"/>
        <w:rPr>
          <w:rFonts w:ascii="Segoe UI Historic" w:hAnsi="Segoe UI Historic" w:cs="Segoe UI Historic"/>
          <w:color w:val="4D671B" w:themeColor="accent1" w:themeShade="80"/>
          <w:sz w:val="23"/>
          <w:szCs w:val="23"/>
          <w:shd w:val="clear" w:color="auto" w:fill="FFFFFF"/>
        </w:rPr>
      </w:pPr>
      <w:r w:rsidRPr="00C35732">
        <w:rPr>
          <w:rFonts w:ascii="Segoe UI Historic" w:hAnsi="Segoe UI Historic" w:cs="Segoe UI Historic"/>
          <w:color w:val="4D671B" w:themeColor="accent1" w:themeShade="80"/>
          <w:sz w:val="23"/>
          <w:szCs w:val="23"/>
          <w:shd w:val="clear" w:color="auto" w:fill="FFFFFF"/>
        </w:rPr>
        <w:t xml:space="preserve">We celebrated Burn’s Day/ night, with some traditional Scottish food, history, facts on Robert Burns and Scotland and music </w:t>
      </w:r>
      <w:r w:rsidRPr="00C35732">
        <w:rPr>
          <w:rFonts w:ascii="Segoe UI Historic" w:hAnsi="Segoe UI Historic" w:cs="Segoe UI Historic"/>
          <w:noProof/>
          <w:color w:val="4D671B" w:themeColor="accent1" w:themeShade="80"/>
          <w:sz w:val="23"/>
          <w:szCs w:val="23"/>
          <w:shd w:val="clear" w:color="auto" w:fill="FFFFFF"/>
        </w:rPr>
        <w:drawing>
          <wp:inline distT="0" distB="0" distL="0" distR="0" wp14:anchorId="5FEA4AB6" wp14:editId="3A410674">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5701861" w14:textId="77777777" w:rsidR="00E87B66" w:rsidRPr="00C35732" w:rsidRDefault="00E87B66" w:rsidP="00AD57DF">
      <w:pPr>
        <w:pStyle w:val="ContactInfo"/>
        <w:ind w:left="0"/>
        <w:rPr>
          <w:color w:val="4D671B" w:themeColor="accent1" w:themeShade="80"/>
        </w:rPr>
      </w:pPr>
    </w:p>
    <w:p w14:paraId="26B9A3BA" w14:textId="75391F58" w:rsidR="00960AC3" w:rsidRDefault="00C35732" w:rsidP="00AD57DF">
      <w:pPr>
        <w:pStyle w:val="ContactInfo"/>
        <w:ind w:left="0"/>
        <w:rPr>
          <w:noProof/>
        </w:rPr>
      </w:pPr>
      <w:r>
        <w:rPr>
          <w:noProof/>
        </w:rPr>
        <w:drawing>
          <wp:inline distT="0" distB="0" distL="0" distR="0" wp14:anchorId="573F5C41" wp14:editId="5AA09BC5">
            <wp:extent cx="1328737" cy="1771650"/>
            <wp:effectExtent l="0" t="0" r="0" b="0"/>
            <wp:docPr id="8" name="Picture 8"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indo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4152" cy="1778870"/>
                    </a:xfrm>
                    <a:prstGeom prst="rect">
                      <a:avLst/>
                    </a:prstGeom>
                    <a:noFill/>
                    <a:ln>
                      <a:noFill/>
                    </a:ln>
                  </pic:spPr>
                </pic:pic>
              </a:graphicData>
            </a:graphic>
          </wp:inline>
        </w:drawing>
      </w:r>
      <w:r>
        <w:t xml:space="preserve"> </w:t>
      </w:r>
      <w:r>
        <w:rPr>
          <w:noProof/>
        </w:rPr>
        <w:drawing>
          <wp:inline distT="0" distB="0" distL="0" distR="0" wp14:anchorId="64CDD730" wp14:editId="1B3EDDD9">
            <wp:extent cx="1350170" cy="1800225"/>
            <wp:effectExtent l="0" t="0" r="0" b="0"/>
            <wp:docPr id="10" name="Picture 10" descr="May be an image of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food and ind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440" cy="1811252"/>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59DC7B8" wp14:editId="7B500EDD">
            <wp:extent cx="2390775" cy="1793081"/>
            <wp:effectExtent l="0" t="0" r="0" b="0"/>
            <wp:docPr id="12" name="Picture 12" descr="May be an image of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4 people, people sitting and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423" cy="1799567"/>
                    </a:xfrm>
                    <a:prstGeom prst="rect">
                      <a:avLst/>
                    </a:prstGeom>
                    <a:noFill/>
                    <a:ln>
                      <a:noFill/>
                    </a:ln>
                  </pic:spPr>
                </pic:pic>
              </a:graphicData>
            </a:graphic>
          </wp:inline>
        </w:drawing>
      </w:r>
      <w:r w:rsidR="00E94E73">
        <w:rPr>
          <w:noProof/>
        </w:rPr>
        <w:t xml:space="preserve"> </w:t>
      </w:r>
      <w:r w:rsidR="00E94E73">
        <w:rPr>
          <w:noProof/>
        </w:rPr>
        <w:drawing>
          <wp:inline distT="0" distB="0" distL="0" distR="0" wp14:anchorId="3B112979" wp14:editId="35A89A5E">
            <wp:extent cx="1337310" cy="1783080"/>
            <wp:effectExtent l="0" t="0" r="0" b="0"/>
            <wp:docPr id="13" name="Picture 13" descr="May be an image of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2 people, people standing and in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704" cy="1791605"/>
                    </a:xfrm>
                    <a:prstGeom prst="rect">
                      <a:avLst/>
                    </a:prstGeom>
                    <a:noFill/>
                    <a:ln>
                      <a:noFill/>
                    </a:ln>
                  </pic:spPr>
                </pic:pic>
              </a:graphicData>
            </a:graphic>
          </wp:inline>
        </w:drawing>
      </w:r>
    </w:p>
    <w:p w14:paraId="2F0D8E62" w14:textId="77777777" w:rsidR="00A91798" w:rsidRDefault="00A91798" w:rsidP="00AD57DF">
      <w:pPr>
        <w:pStyle w:val="ContactInfo"/>
        <w:ind w:left="0"/>
        <w:rPr>
          <w:noProof/>
        </w:rPr>
      </w:pPr>
    </w:p>
    <w:p w14:paraId="2B74739F" w14:textId="4BE86F95" w:rsidR="00E94E73" w:rsidRDefault="00E94E73" w:rsidP="00AD57DF">
      <w:pPr>
        <w:pStyle w:val="ContactInfo"/>
        <w:ind w:left="0"/>
        <w:rPr>
          <w:noProof/>
        </w:rPr>
      </w:pPr>
      <w:r>
        <w:rPr>
          <w:noProof/>
        </w:rPr>
        <w:t xml:space="preserve">We celebrated Australia Day, with many facts, artifacts, traditional food and some music from Kylie and Jason! </w:t>
      </w:r>
      <w:r w:rsidRPr="00C35732">
        <w:rPr>
          <w:rFonts w:ascii="Segoe UI Historic" w:hAnsi="Segoe UI Historic" w:cs="Segoe UI Historic"/>
          <w:noProof/>
          <w:color w:val="4D671B" w:themeColor="accent1" w:themeShade="80"/>
          <w:sz w:val="23"/>
          <w:szCs w:val="23"/>
          <w:shd w:val="clear" w:color="auto" w:fill="FFFFFF"/>
        </w:rPr>
        <w:drawing>
          <wp:inline distT="0" distB="0" distL="0" distR="0" wp14:anchorId="6116ED36" wp14:editId="4797250E">
            <wp:extent cx="152400" cy="152400"/>
            <wp:effectExtent l="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A039337" w14:textId="282DBFB1" w:rsidR="00E94E73" w:rsidRDefault="007C1BCB" w:rsidP="00AD57DF">
      <w:pPr>
        <w:pStyle w:val="ContactInfo"/>
        <w:ind w:left="0"/>
        <w:rPr>
          <w:noProof/>
        </w:rPr>
      </w:pPr>
      <w:r>
        <w:rPr>
          <w:noProof/>
        </w:rPr>
        <w:drawing>
          <wp:inline distT="0" distB="0" distL="0" distR="0" wp14:anchorId="29E3EAE6" wp14:editId="60CC0309">
            <wp:extent cx="1600200" cy="2133600"/>
            <wp:effectExtent l="0" t="0" r="0" b="0"/>
            <wp:docPr id="48" name="Picture 4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785" cy="2141046"/>
                    </a:xfrm>
                    <a:prstGeom prst="rect">
                      <a:avLst/>
                    </a:prstGeom>
                    <a:noFill/>
                    <a:ln>
                      <a:noFill/>
                    </a:ln>
                  </pic:spPr>
                </pic:pic>
              </a:graphicData>
            </a:graphic>
          </wp:inline>
        </w:drawing>
      </w:r>
      <w:r>
        <w:rPr>
          <w:noProof/>
        </w:rPr>
        <w:t xml:space="preserve">  </w:t>
      </w:r>
      <w:r>
        <w:rPr>
          <w:noProof/>
        </w:rPr>
        <w:drawing>
          <wp:inline distT="0" distB="0" distL="0" distR="0" wp14:anchorId="6B6D6921" wp14:editId="55A4F395">
            <wp:extent cx="1581150" cy="2108202"/>
            <wp:effectExtent l="0" t="0" r="0" b="0"/>
            <wp:docPr id="49" name="Picture 49" descr="May be an im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fo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7808" cy="2130412"/>
                    </a:xfrm>
                    <a:prstGeom prst="rect">
                      <a:avLst/>
                    </a:prstGeom>
                    <a:noFill/>
                    <a:ln>
                      <a:noFill/>
                    </a:ln>
                  </pic:spPr>
                </pic:pic>
              </a:graphicData>
            </a:graphic>
          </wp:inline>
        </w:drawing>
      </w:r>
      <w:r>
        <w:rPr>
          <w:noProof/>
        </w:rPr>
        <w:t xml:space="preserve">  </w:t>
      </w:r>
      <w:r>
        <w:rPr>
          <w:noProof/>
        </w:rPr>
        <w:drawing>
          <wp:inline distT="0" distB="0" distL="0" distR="0" wp14:anchorId="69756969" wp14:editId="032EBA71">
            <wp:extent cx="1581150" cy="2108200"/>
            <wp:effectExtent l="0" t="0" r="0" b="0"/>
            <wp:docPr id="50" name="Picture 50" descr="May be an im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fo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8195" cy="2117593"/>
                    </a:xfrm>
                    <a:prstGeom prst="rect">
                      <a:avLst/>
                    </a:prstGeom>
                    <a:noFill/>
                    <a:ln>
                      <a:noFill/>
                    </a:ln>
                  </pic:spPr>
                </pic:pic>
              </a:graphicData>
            </a:graphic>
          </wp:inline>
        </w:drawing>
      </w:r>
      <w:r>
        <w:rPr>
          <w:noProof/>
        </w:rPr>
        <w:t xml:space="preserve">  </w:t>
      </w:r>
      <w:r>
        <w:rPr>
          <w:noProof/>
        </w:rPr>
        <w:drawing>
          <wp:inline distT="0" distB="0" distL="0" distR="0" wp14:anchorId="5681771E" wp14:editId="7B197D54">
            <wp:extent cx="1581150" cy="2108200"/>
            <wp:effectExtent l="0" t="0" r="0" b="0"/>
            <wp:docPr id="51" name="Picture 51"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2 peo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857" cy="2117143"/>
                    </a:xfrm>
                    <a:prstGeom prst="rect">
                      <a:avLst/>
                    </a:prstGeom>
                    <a:noFill/>
                    <a:ln>
                      <a:noFill/>
                    </a:ln>
                  </pic:spPr>
                </pic:pic>
              </a:graphicData>
            </a:graphic>
          </wp:inline>
        </w:drawing>
      </w:r>
    </w:p>
    <w:p w14:paraId="6D2DD726" w14:textId="77777777" w:rsidR="00E87B66" w:rsidRDefault="00E87B66" w:rsidP="00AD57DF">
      <w:pPr>
        <w:pStyle w:val="ContactInfo"/>
        <w:ind w:left="0"/>
        <w:rPr>
          <w:noProof/>
          <w:color w:val="4D671B" w:themeColor="accent1" w:themeShade="80"/>
        </w:rPr>
      </w:pPr>
    </w:p>
    <w:p w14:paraId="6766509A" w14:textId="77777777" w:rsidR="00E87B66" w:rsidRDefault="00E87B66" w:rsidP="00AD57DF">
      <w:pPr>
        <w:pStyle w:val="ContactInfo"/>
        <w:ind w:left="0"/>
        <w:rPr>
          <w:noProof/>
          <w:color w:val="4D671B" w:themeColor="accent1" w:themeShade="80"/>
        </w:rPr>
      </w:pPr>
    </w:p>
    <w:p w14:paraId="351E35F1" w14:textId="77777777" w:rsidR="00E87B66" w:rsidRDefault="00E87B66" w:rsidP="00AD57DF">
      <w:pPr>
        <w:pStyle w:val="ContactInfo"/>
        <w:ind w:left="0"/>
        <w:rPr>
          <w:noProof/>
          <w:color w:val="4D671B" w:themeColor="accent1" w:themeShade="80"/>
        </w:rPr>
      </w:pPr>
    </w:p>
    <w:p w14:paraId="5350F91C" w14:textId="204B7C24" w:rsidR="00A91798" w:rsidRDefault="001026E4" w:rsidP="00AD57DF">
      <w:pPr>
        <w:pStyle w:val="ContactInfo"/>
        <w:ind w:left="0"/>
        <w:rPr>
          <w:noProof/>
          <w:color w:val="4D671B" w:themeColor="accent1" w:themeShade="80"/>
        </w:rPr>
      </w:pPr>
      <w:r w:rsidRPr="001026E4">
        <w:rPr>
          <w:noProof/>
          <w:color w:val="4D671B" w:themeColor="accent1" w:themeShade="80"/>
        </w:rPr>
        <w:t>We celebrated some special birthdays!</w:t>
      </w:r>
      <w:r>
        <w:rPr>
          <w:noProof/>
          <w:color w:val="4D671B" w:themeColor="accent1" w:themeShade="80"/>
        </w:rPr>
        <w:tab/>
      </w:r>
    </w:p>
    <w:p w14:paraId="0AE637BE" w14:textId="3D20A151" w:rsidR="00A91798" w:rsidRDefault="00A91798" w:rsidP="00AD57DF">
      <w:pPr>
        <w:pStyle w:val="ContactInfo"/>
        <w:ind w:left="0"/>
        <w:rPr>
          <w:noProof/>
          <w:color w:val="4D671B" w:themeColor="accent1" w:themeShade="80"/>
        </w:rPr>
      </w:pPr>
      <w:r>
        <w:rPr>
          <w:noProof/>
          <w:color w:val="4D671B" w:themeColor="accent1" w:themeShade="80"/>
        </w:rPr>
        <w:t>We hope you enjoyed your special days Jan, Sheila and Dennis!</w:t>
      </w:r>
    </w:p>
    <w:p w14:paraId="04A16D2A" w14:textId="25FF6EF8" w:rsidR="001026E4" w:rsidRDefault="001026E4" w:rsidP="00AD57DF">
      <w:pPr>
        <w:pStyle w:val="ContactInfo"/>
        <w:ind w:left="0"/>
        <w:rPr>
          <w:noProof/>
          <w:color w:val="4D671B" w:themeColor="accent1" w:themeShade="80"/>
        </w:rPr>
      </w:pPr>
      <w:r>
        <w:rPr>
          <w:noProof/>
          <w:color w:val="4D671B" w:themeColor="accent1" w:themeShade="80"/>
        </w:rPr>
        <w:tab/>
      </w:r>
      <w:r>
        <w:rPr>
          <w:noProof/>
          <w:color w:val="4D671B" w:themeColor="accent1" w:themeShade="80"/>
        </w:rPr>
        <w:tab/>
      </w:r>
      <w:r>
        <w:rPr>
          <w:noProof/>
          <w:color w:val="4D671B" w:themeColor="accent1" w:themeShade="80"/>
        </w:rPr>
        <w:tab/>
      </w:r>
    </w:p>
    <w:p w14:paraId="4F9B05EA" w14:textId="7CF66858" w:rsidR="001026E4" w:rsidRDefault="001026E4" w:rsidP="00AD57DF">
      <w:pPr>
        <w:pStyle w:val="ContactInfo"/>
        <w:ind w:left="0"/>
        <w:rPr>
          <w:noProof/>
          <w:color w:val="4D671B" w:themeColor="accent1" w:themeShade="80"/>
        </w:rPr>
      </w:pPr>
      <w:r>
        <w:rPr>
          <w:noProof/>
          <w:color w:val="4D671B" w:themeColor="accent1" w:themeShade="80"/>
        </w:rPr>
        <w:t xml:space="preserve"> </w:t>
      </w:r>
      <w:r>
        <w:rPr>
          <w:noProof/>
        </w:rPr>
        <w:drawing>
          <wp:inline distT="0" distB="0" distL="0" distR="0" wp14:anchorId="1664492E" wp14:editId="12544B82">
            <wp:extent cx="1657350" cy="2710207"/>
            <wp:effectExtent l="0" t="0" r="0" b="0"/>
            <wp:docPr id="53" name="Picture 53" descr="May be an image of 1 person, cak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 person, cake and in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1563" cy="2733449"/>
                    </a:xfrm>
                    <a:prstGeom prst="rect">
                      <a:avLst/>
                    </a:prstGeom>
                    <a:noFill/>
                    <a:ln>
                      <a:noFill/>
                    </a:ln>
                  </pic:spPr>
                </pic:pic>
              </a:graphicData>
            </a:graphic>
          </wp:inline>
        </w:drawing>
      </w:r>
      <w:r>
        <w:rPr>
          <w:noProof/>
          <w:color w:val="4D671B" w:themeColor="accent1" w:themeShade="80"/>
        </w:rPr>
        <w:t xml:space="preserve"> </w:t>
      </w:r>
      <w:r w:rsidR="00A32A5E">
        <w:rPr>
          <w:noProof/>
          <w:color w:val="4D671B" w:themeColor="accent1" w:themeShade="80"/>
        </w:rPr>
        <w:t xml:space="preserve"> </w:t>
      </w:r>
      <w:r w:rsidR="00A91798">
        <w:rPr>
          <w:noProof/>
        </w:rPr>
        <w:t xml:space="preserve">    </w:t>
      </w:r>
      <w:r w:rsidR="00E872C4">
        <w:rPr>
          <w:noProof/>
        </w:rPr>
        <w:t xml:space="preserve">   </w:t>
      </w:r>
      <w:r w:rsidR="00A91798">
        <w:rPr>
          <w:noProof/>
        </w:rPr>
        <w:t xml:space="preserve"> </w:t>
      </w:r>
      <w:r w:rsidR="00A32A5E">
        <w:rPr>
          <w:noProof/>
        </w:rPr>
        <w:drawing>
          <wp:inline distT="0" distB="0" distL="0" distR="0" wp14:anchorId="7F5EB01D" wp14:editId="76890810">
            <wp:extent cx="2019300" cy="2692400"/>
            <wp:effectExtent l="0" t="0" r="0" b="0"/>
            <wp:docPr id="54" name="Picture 54" descr="May be an image of 1 person, cak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1 person, cake and indo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1804" cy="2695739"/>
                    </a:xfrm>
                    <a:prstGeom prst="rect">
                      <a:avLst/>
                    </a:prstGeom>
                    <a:noFill/>
                    <a:ln>
                      <a:noFill/>
                    </a:ln>
                  </pic:spPr>
                </pic:pic>
              </a:graphicData>
            </a:graphic>
          </wp:inline>
        </w:drawing>
      </w:r>
      <w:r w:rsidR="00A32A5E">
        <w:rPr>
          <w:noProof/>
          <w:color w:val="4D671B" w:themeColor="accent1" w:themeShade="80"/>
        </w:rPr>
        <w:t xml:space="preserve"> </w:t>
      </w:r>
      <w:r>
        <w:rPr>
          <w:noProof/>
          <w:color w:val="4D671B" w:themeColor="accent1" w:themeShade="80"/>
        </w:rPr>
        <w:t xml:space="preserve"> </w:t>
      </w:r>
      <w:r w:rsidR="00A91798">
        <w:rPr>
          <w:noProof/>
        </w:rPr>
        <w:t xml:space="preserve">  </w:t>
      </w:r>
      <w:r w:rsidR="00E872C4">
        <w:rPr>
          <w:noProof/>
        </w:rPr>
        <w:t xml:space="preserve">   </w:t>
      </w:r>
      <w:r w:rsidR="00A91798">
        <w:rPr>
          <w:noProof/>
        </w:rPr>
        <w:t xml:space="preserve">   </w:t>
      </w:r>
      <w:r>
        <w:rPr>
          <w:noProof/>
        </w:rPr>
        <w:drawing>
          <wp:inline distT="0" distB="0" distL="0" distR="0" wp14:anchorId="48A6B05C" wp14:editId="07B13621">
            <wp:extent cx="2009775" cy="2679700"/>
            <wp:effectExtent l="0" t="0" r="0" b="0"/>
            <wp:docPr id="52" name="Picture 52" descr="May be an image of 1 person, cake, indoor and text that says &quot;EF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 person, cake, indoor and text that says &quot;EF6&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1931" cy="2682575"/>
                    </a:xfrm>
                    <a:prstGeom prst="rect">
                      <a:avLst/>
                    </a:prstGeom>
                    <a:noFill/>
                    <a:ln>
                      <a:noFill/>
                    </a:ln>
                  </pic:spPr>
                </pic:pic>
              </a:graphicData>
            </a:graphic>
          </wp:inline>
        </w:drawing>
      </w:r>
    </w:p>
    <w:p w14:paraId="7038AFBA" w14:textId="77777777" w:rsidR="00A91798" w:rsidRDefault="00A91798" w:rsidP="00AD57DF">
      <w:pPr>
        <w:pStyle w:val="ContactInfo"/>
        <w:ind w:left="0"/>
        <w:rPr>
          <w:noProof/>
          <w:color w:val="4D671B" w:themeColor="accent1" w:themeShade="80"/>
        </w:rPr>
      </w:pPr>
    </w:p>
    <w:p w14:paraId="042C3C43" w14:textId="49BA630A" w:rsidR="00A32A5E" w:rsidRDefault="00A32A5E" w:rsidP="00AD57DF">
      <w:pPr>
        <w:pStyle w:val="ContactInfo"/>
        <w:ind w:left="0"/>
        <w:rPr>
          <w:noProof/>
          <w:color w:val="4D671B" w:themeColor="accent1" w:themeShade="80"/>
        </w:rPr>
      </w:pPr>
      <w:r>
        <w:rPr>
          <w:noProof/>
          <w:color w:val="4D671B" w:themeColor="accent1" w:themeShade="80"/>
        </w:rPr>
        <w:t>And enjoyed the odd tipple…</w:t>
      </w:r>
    </w:p>
    <w:p w14:paraId="0E7642D7" w14:textId="77777777" w:rsidR="00A91798" w:rsidRDefault="00A91798" w:rsidP="00AD57DF">
      <w:pPr>
        <w:pStyle w:val="ContactInfo"/>
        <w:ind w:left="0"/>
        <w:rPr>
          <w:noProof/>
          <w:color w:val="4D671B" w:themeColor="accent1" w:themeShade="80"/>
        </w:rPr>
      </w:pPr>
    </w:p>
    <w:p w14:paraId="2C611351" w14:textId="0459F761" w:rsidR="00A32A5E" w:rsidRDefault="00A40CCF" w:rsidP="00AD57DF">
      <w:pPr>
        <w:pStyle w:val="ContactInfo"/>
        <w:ind w:left="0"/>
        <w:rPr>
          <w:noProof/>
          <w:color w:val="4D671B" w:themeColor="accent1" w:themeShade="80"/>
        </w:rPr>
      </w:pPr>
      <w:r>
        <w:rPr>
          <w:noProof/>
        </w:rPr>
        <w:drawing>
          <wp:inline distT="0" distB="0" distL="0" distR="0" wp14:anchorId="542016CF" wp14:editId="6385A4A6">
            <wp:extent cx="1276350" cy="1702131"/>
            <wp:effectExtent l="0" t="0" r="0" b="0"/>
            <wp:docPr id="56" name="Picture 56" descr="May be an image of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sitting and indo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3440" cy="1711586"/>
                    </a:xfrm>
                    <a:prstGeom prst="rect">
                      <a:avLst/>
                    </a:prstGeom>
                    <a:noFill/>
                    <a:ln>
                      <a:noFill/>
                    </a:ln>
                  </pic:spPr>
                </pic:pic>
              </a:graphicData>
            </a:graphic>
          </wp:inline>
        </w:drawing>
      </w:r>
      <w:r>
        <w:rPr>
          <w:noProof/>
          <w:color w:val="4D671B" w:themeColor="accent1" w:themeShade="80"/>
        </w:rPr>
        <w:t xml:space="preserve">  </w:t>
      </w:r>
      <w:r>
        <w:rPr>
          <w:noProof/>
        </w:rPr>
        <w:drawing>
          <wp:inline distT="0" distB="0" distL="0" distR="0" wp14:anchorId="31CCAF3F" wp14:editId="13D598F7">
            <wp:extent cx="1276350" cy="1702133"/>
            <wp:effectExtent l="0" t="0" r="0" b="0"/>
            <wp:docPr id="57" name="Picture 57" descr="May be an image of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sitting and indo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0900" cy="1721537"/>
                    </a:xfrm>
                    <a:prstGeom prst="rect">
                      <a:avLst/>
                    </a:prstGeom>
                    <a:noFill/>
                    <a:ln>
                      <a:noFill/>
                    </a:ln>
                  </pic:spPr>
                </pic:pic>
              </a:graphicData>
            </a:graphic>
          </wp:inline>
        </w:drawing>
      </w:r>
      <w:r>
        <w:rPr>
          <w:noProof/>
          <w:color w:val="4D671B" w:themeColor="accent1" w:themeShade="80"/>
        </w:rPr>
        <w:t xml:space="preserve">  </w:t>
      </w:r>
      <w:r>
        <w:rPr>
          <w:noProof/>
        </w:rPr>
        <w:drawing>
          <wp:inline distT="0" distB="0" distL="0" distR="0" wp14:anchorId="4A6BC9A1" wp14:editId="7B486F93">
            <wp:extent cx="1276350" cy="1702133"/>
            <wp:effectExtent l="0" t="0" r="0" b="0"/>
            <wp:docPr id="58" name="Picture 58" descr="May be an image of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drink and indo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7587" cy="1717119"/>
                    </a:xfrm>
                    <a:prstGeom prst="rect">
                      <a:avLst/>
                    </a:prstGeom>
                    <a:noFill/>
                    <a:ln>
                      <a:noFill/>
                    </a:ln>
                  </pic:spPr>
                </pic:pic>
              </a:graphicData>
            </a:graphic>
          </wp:inline>
        </w:drawing>
      </w:r>
      <w:r>
        <w:rPr>
          <w:noProof/>
          <w:color w:val="4D671B" w:themeColor="accent1" w:themeShade="80"/>
        </w:rPr>
        <w:t xml:space="preserve">  </w:t>
      </w:r>
      <w:r w:rsidR="004C12D9">
        <w:rPr>
          <w:noProof/>
        </w:rPr>
        <w:drawing>
          <wp:inline distT="0" distB="0" distL="0" distR="0" wp14:anchorId="43EE7AEF" wp14:editId="43414385">
            <wp:extent cx="1285875" cy="1714835"/>
            <wp:effectExtent l="0" t="0" r="0" b="0"/>
            <wp:docPr id="59" name="Picture 59"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indo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8582" cy="1731780"/>
                    </a:xfrm>
                    <a:prstGeom prst="rect">
                      <a:avLst/>
                    </a:prstGeom>
                    <a:noFill/>
                    <a:ln>
                      <a:noFill/>
                    </a:ln>
                  </pic:spPr>
                </pic:pic>
              </a:graphicData>
            </a:graphic>
          </wp:inline>
        </w:drawing>
      </w:r>
      <w:r w:rsidR="004C12D9">
        <w:rPr>
          <w:noProof/>
          <w:color w:val="4D671B" w:themeColor="accent1" w:themeShade="80"/>
        </w:rPr>
        <w:t xml:space="preserve">  </w:t>
      </w:r>
      <w:r w:rsidR="004C12D9">
        <w:rPr>
          <w:noProof/>
        </w:rPr>
        <w:drawing>
          <wp:inline distT="0" distB="0" distL="0" distR="0" wp14:anchorId="2BB01C59" wp14:editId="4A697096">
            <wp:extent cx="1277530" cy="1703705"/>
            <wp:effectExtent l="0" t="0" r="0" b="0"/>
            <wp:docPr id="60" name="Picture 60" descr="May be an image of 1 person,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drink and in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2817" cy="1710756"/>
                    </a:xfrm>
                    <a:prstGeom prst="rect">
                      <a:avLst/>
                    </a:prstGeom>
                    <a:noFill/>
                    <a:ln>
                      <a:noFill/>
                    </a:ln>
                  </pic:spPr>
                </pic:pic>
              </a:graphicData>
            </a:graphic>
          </wp:inline>
        </w:drawing>
      </w:r>
    </w:p>
    <w:p w14:paraId="0B5AC8C8" w14:textId="77777777" w:rsidR="00A91798" w:rsidRDefault="00A91798" w:rsidP="00AD57DF">
      <w:pPr>
        <w:pStyle w:val="ContactInfo"/>
        <w:ind w:left="0"/>
        <w:rPr>
          <w:noProof/>
          <w:color w:val="4D671B" w:themeColor="accent1" w:themeShade="80"/>
        </w:rPr>
      </w:pPr>
    </w:p>
    <w:p w14:paraId="3AFD75BD" w14:textId="69EEDB2A" w:rsidR="004C12D9" w:rsidRDefault="004C12D9" w:rsidP="00AD57DF">
      <w:pPr>
        <w:pStyle w:val="ContactInfo"/>
        <w:ind w:left="0"/>
        <w:rPr>
          <w:noProof/>
          <w:color w:val="4D671B" w:themeColor="accent1" w:themeShade="80"/>
        </w:rPr>
      </w:pPr>
      <w:r>
        <w:rPr>
          <w:noProof/>
          <w:color w:val="4D671B" w:themeColor="accent1" w:themeShade="80"/>
        </w:rPr>
        <w:t>Up and coming events…</w:t>
      </w:r>
    </w:p>
    <w:p w14:paraId="1D9C4724" w14:textId="1B1239CB" w:rsidR="004C12D9" w:rsidRDefault="004C12D9" w:rsidP="00AD57DF">
      <w:pPr>
        <w:pStyle w:val="ContactInfo"/>
        <w:ind w:left="0"/>
        <w:rPr>
          <w:noProof/>
          <w:color w:val="4D671B" w:themeColor="accent1" w:themeShade="80"/>
        </w:rPr>
      </w:pPr>
      <w:r>
        <w:rPr>
          <w:noProof/>
          <w:color w:val="4D671B" w:themeColor="accent1" w:themeShade="80"/>
        </w:rPr>
        <w:t>1</w:t>
      </w:r>
      <w:r w:rsidRPr="004C12D9">
        <w:rPr>
          <w:noProof/>
          <w:color w:val="4D671B" w:themeColor="accent1" w:themeShade="80"/>
          <w:vertAlign w:val="superscript"/>
        </w:rPr>
        <w:t>st</w:t>
      </w:r>
      <w:r>
        <w:rPr>
          <w:noProof/>
          <w:color w:val="4D671B" w:themeColor="accent1" w:themeShade="80"/>
        </w:rPr>
        <w:t xml:space="preserve"> Feb Dignity Action Day</w:t>
      </w:r>
    </w:p>
    <w:p w14:paraId="253FE6A8" w14:textId="41A1BB1B" w:rsidR="004C12D9" w:rsidRDefault="00E95BF5" w:rsidP="00AD57DF">
      <w:pPr>
        <w:pStyle w:val="ContactInfo"/>
        <w:ind w:left="0"/>
        <w:rPr>
          <w:noProof/>
          <w:color w:val="4D671B" w:themeColor="accent1" w:themeShade="80"/>
        </w:rPr>
      </w:pPr>
      <w:r>
        <w:rPr>
          <w:noProof/>
          <w:color w:val="4D671B" w:themeColor="accent1" w:themeShade="80"/>
        </w:rPr>
        <w:t>7</w:t>
      </w:r>
      <w:r w:rsidRPr="00E95BF5">
        <w:rPr>
          <w:noProof/>
          <w:color w:val="4D671B" w:themeColor="accent1" w:themeShade="80"/>
          <w:vertAlign w:val="superscript"/>
        </w:rPr>
        <w:t>th</w:t>
      </w:r>
      <w:r>
        <w:rPr>
          <w:noProof/>
          <w:color w:val="4D671B" w:themeColor="accent1" w:themeShade="80"/>
        </w:rPr>
        <w:t xml:space="preserve"> Feb A morning of Celebration</w:t>
      </w:r>
    </w:p>
    <w:p w14:paraId="7B1681E5" w14:textId="7493C5F5" w:rsidR="004C12D9" w:rsidRDefault="004C12D9" w:rsidP="00AD57DF">
      <w:pPr>
        <w:pStyle w:val="ContactInfo"/>
        <w:ind w:left="0"/>
        <w:rPr>
          <w:noProof/>
          <w:color w:val="4D671B" w:themeColor="accent1" w:themeShade="80"/>
        </w:rPr>
      </w:pPr>
      <w:r>
        <w:rPr>
          <w:noProof/>
          <w:color w:val="4D671B" w:themeColor="accent1" w:themeShade="80"/>
        </w:rPr>
        <w:t>14</w:t>
      </w:r>
      <w:r w:rsidRPr="004C12D9">
        <w:rPr>
          <w:noProof/>
          <w:color w:val="4D671B" w:themeColor="accent1" w:themeShade="80"/>
          <w:vertAlign w:val="superscript"/>
        </w:rPr>
        <w:t>Th</w:t>
      </w:r>
      <w:r>
        <w:rPr>
          <w:noProof/>
          <w:color w:val="4D671B" w:themeColor="accent1" w:themeShade="80"/>
        </w:rPr>
        <w:t xml:space="preserve"> Feb Valentine’s Celebrations</w:t>
      </w:r>
    </w:p>
    <w:p w14:paraId="641E4F53" w14:textId="5A13F0F4" w:rsidR="00E95BF5" w:rsidRDefault="00E95BF5" w:rsidP="00AD57DF">
      <w:pPr>
        <w:pStyle w:val="ContactInfo"/>
        <w:ind w:left="0"/>
        <w:rPr>
          <w:noProof/>
          <w:color w:val="4D671B" w:themeColor="accent1" w:themeShade="80"/>
        </w:rPr>
      </w:pPr>
      <w:r>
        <w:rPr>
          <w:noProof/>
          <w:color w:val="4D671B" w:themeColor="accent1" w:themeShade="80"/>
        </w:rPr>
        <w:t>Date Tbc  Equality &amp; Diversaty acknowledgement inc a Mad Hatter’s Tea Party</w:t>
      </w:r>
    </w:p>
    <w:p w14:paraId="5438CBC2" w14:textId="77777777" w:rsidR="00E95BF5" w:rsidRDefault="00E95BF5" w:rsidP="004C12D9">
      <w:pPr>
        <w:pStyle w:val="ContactInfo"/>
        <w:ind w:left="0"/>
        <w:rPr>
          <w:rFonts w:ascii="Arial" w:hAnsi="Arial" w:cs="Arial"/>
          <w:i/>
          <w:iCs/>
          <w:color w:val="4A7B29" w:themeColor="accent2" w:themeShade="BF"/>
          <w:sz w:val="20"/>
          <w:szCs w:val="20"/>
          <w:shd w:val="clear" w:color="auto" w:fill="FFFFFF"/>
        </w:rPr>
      </w:pPr>
    </w:p>
    <w:p w14:paraId="2E08DDF9" w14:textId="39C36FD7" w:rsidR="00BC1389" w:rsidRPr="007E70DE" w:rsidRDefault="004C12D9" w:rsidP="007E70DE">
      <w:pPr>
        <w:pStyle w:val="ContactInfo"/>
        <w:ind w:left="0"/>
        <w:rPr>
          <w:rFonts w:ascii="Arial" w:hAnsi="Arial" w:cs="Arial"/>
          <w:color w:val="4A7B29" w:themeColor="accent2" w:themeShade="BF"/>
          <w:shd w:val="clear" w:color="auto" w:fill="FFFFFF"/>
        </w:rPr>
      </w:pPr>
      <w:r w:rsidRPr="007E1F50">
        <w:rPr>
          <w:rFonts w:ascii="Arial" w:hAnsi="Arial" w:cs="Arial"/>
          <w:i/>
          <w:iCs/>
          <w:color w:val="4A7B29" w:themeColor="accent2" w:themeShade="BF"/>
          <w:sz w:val="20"/>
          <w:szCs w:val="20"/>
          <w:shd w:val="clear" w:color="auto" w:fill="FFFFFF"/>
        </w:rPr>
        <w:t xml:space="preserve">Our Monthly Resident’s Meeting, </w:t>
      </w:r>
      <w:r>
        <w:rPr>
          <w:rFonts w:ascii="Arial" w:hAnsi="Arial" w:cs="Arial"/>
          <w:i/>
          <w:iCs/>
          <w:color w:val="4A7B29" w:themeColor="accent2" w:themeShade="BF"/>
          <w:sz w:val="20"/>
          <w:szCs w:val="20"/>
          <w:shd w:val="clear" w:color="auto" w:fill="FFFFFF"/>
        </w:rPr>
        <w:t>m</w:t>
      </w:r>
      <w:r w:rsidRPr="007E1F50">
        <w:rPr>
          <w:rFonts w:ascii="Arial" w:hAnsi="Arial" w:cs="Arial"/>
          <w:i/>
          <w:iCs/>
          <w:color w:val="4A7B29" w:themeColor="accent2" w:themeShade="BF"/>
          <w:sz w:val="20"/>
          <w:szCs w:val="20"/>
          <w:shd w:val="clear" w:color="auto" w:fill="FFFFFF"/>
        </w:rPr>
        <w:t xml:space="preserve">any more arts and crafts opportunities, Sing a </w:t>
      </w:r>
      <w:proofErr w:type="gramStart"/>
      <w:r w:rsidRPr="007E1F50">
        <w:rPr>
          <w:rFonts w:ascii="Arial" w:hAnsi="Arial" w:cs="Arial"/>
          <w:i/>
          <w:iCs/>
          <w:color w:val="4A7B29" w:themeColor="accent2" w:themeShade="BF"/>
          <w:sz w:val="20"/>
          <w:szCs w:val="20"/>
          <w:shd w:val="clear" w:color="auto" w:fill="FFFFFF"/>
        </w:rPr>
        <w:t>longs</w:t>
      </w:r>
      <w:proofErr w:type="gramEnd"/>
      <w:r w:rsidRPr="007E1F50">
        <w:rPr>
          <w:rFonts w:ascii="Arial" w:hAnsi="Arial" w:cs="Arial"/>
          <w:i/>
          <w:iCs/>
          <w:color w:val="4A7B29" w:themeColor="accent2" w:themeShade="BF"/>
          <w:sz w:val="20"/>
          <w:szCs w:val="20"/>
          <w:shd w:val="clear" w:color="auto" w:fill="FFFFFF"/>
        </w:rPr>
        <w:t>, ball games and village walks. Weekly exercise, poetry mornings, praise services, quizzes, reminiscence, flower arranging and bingo sessions</w:t>
      </w:r>
      <w:r w:rsidRPr="00573BC6">
        <w:rPr>
          <w:rFonts w:ascii="Arial" w:hAnsi="Arial" w:cs="Arial"/>
          <w:i/>
          <w:iCs/>
          <w:color w:val="4A7B29" w:themeColor="accent2" w:themeShade="BF"/>
          <w:shd w:val="clear" w:color="auto" w:fill="FFFFFF"/>
        </w:rPr>
        <w:t>.</w:t>
      </w:r>
      <w:r w:rsidR="00FB56A0">
        <w:rPr>
          <w:noProof/>
        </w:rPr>
        <w:pict w14:anchorId="4EC95C16">
          <v:shape id="Text Box 8" o:spid="_x0000_s2050" type="#_x0000_t202" style="position:absolute;margin-left:0;margin-top:-9.8pt;width:352.5pt;height:6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" filled="f" stroked="f">
            <v:textbox style="mso-fit-shape-to-text:t">
              <w:txbxContent>
                <w:p w14:paraId="3AA2748B" w14:textId="77777777" w:rsidR="004B5C48" w:rsidRPr="00B51F59" w:rsidRDefault="004B5C48" w:rsidP="00B40458">
                  <w:pPr>
                    <w:ind w:left="0"/>
                    <w:rPr>
                      <w:b/>
                      <w:color w:val="BFE2A8" w:themeColor="accent2" w:themeTint="66"/>
                      <w:sz w:val="48"/>
                      <w:szCs w:val="48"/>
                      <w:u w:val="single"/>
                    </w:rPr>
                  </w:pPr>
                </w:p>
              </w:txbxContent>
            </v:textbox>
          </v:shape>
        </w:pict>
      </w:r>
    </w:p>
    <w:sectPr w:rsidR="00BC1389" w:rsidRPr="007E70DE" w:rsidSect="0037698F">
      <w:footerReference w:type="default" r:id="rId45"/>
      <w:pgSz w:w="12240" w:h="15840" w:code="1"/>
      <w:pgMar w:top="284"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D7FF" w14:textId="77777777" w:rsidR="00FB56A0" w:rsidRDefault="00FB56A0">
      <w:pPr>
        <w:spacing w:before="0" w:after="0" w:line="240" w:lineRule="auto"/>
      </w:pPr>
      <w:r>
        <w:separator/>
      </w:r>
    </w:p>
  </w:endnote>
  <w:endnote w:type="continuationSeparator" w:id="0">
    <w:p w14:paraId="71851961" w14:textId="77777777" w:rsidR="00FB56A0" w:rsidRDefault="00FB56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6FA8" w14:textId="77777777" w:rsidR="005D5BF5" w:rsidRPr="00B40458" w:rsidRDefault="005D5BF5" w:rsidP="00B4045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8167" w14:textId="77777777" w:rsidR="00FB56A0" w:rsidRDefault="00FB56A0">
      <w:pPr>
        <w:spacing w:before="0" w:after="0" w:line="240" w:lineRule="auto"/>
      </w:pPr>
      <w:r>
        <w:separator/>
      </w:r>
    </w:p>
  </w:footnote>
  <w:footnote w:type="continuationSeparator" w:id="0">
    <w:p w14:paraId="553013DA" w14:textId="77777777" w:rsidR="00FB56A0" w:rsidRDefault="00FB56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67D3B"/>
    <w:multiLevelType w:val="hybridMultilevel"/>
    <w:tmpl w:val="0E262D8A"/>
    <w:lvl w:ilvl="0" w:tplc="D8E6B2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14E2848"/>
    <w:multiLevelType w:val="multilevel"/>
    <w:tmpl w:val="1A186F42"/>
    <w:lvl w:ilvl="0">
      <w:start w:val="2"/>
      <w:numFmt w:val="decimal"/>
      <w:lvlText w:val="%1"/>
      <w:lvlJc w:val="left"/>
      <w:pPr>
        <w:ind w:left="360" w:hanging="360"/>
      </w:pPr>
      <w:rPr>
        <w:rFonts w:hint="default"/>
      </w:rPr>
    </w:lvl>
    <w:lvl w:ilvl="1">
      <w:start w:val="3"/>
      <w:numFmt w:val="decimal"/>
      <w:lvlText w:val="%1-%2"/>
      <w:lvlJc w:val="left"/>
      <w:pPr>
        <w:ind w:left="1224" w:hanging="72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51A4"/>
    <w:rsid w:val="00004102"/>
    <w:rsid w:val="00041F9A"/>
    <w:rsid w:val="00043215"/>
    <w:rsid w:val="000672F0"/>
    <w:rsid w:val="00073074"/>
    <w:rsid w:val="000732EC"/>
    <w:rsid w:val="0007456F"/>
    <w:rsid w:val="000813A8"/>
    <w:rsid w:val="000953CB"/>
    <w:rsid w:val="000A5BBE"/>
    <w:rsid w:val="000B332B"/>
    <w:rsid w:val="000C7C8D"/>
    <w:rsid w:val="000E1988"/>
    <w:rsid w:val="000E7BA1"/>
    <w:rsid w:val="000F3911"/>
    <w:rsid w:val="000F4EF5"/>
    <w:rsid w:val="001026E4"/>
    <w:rsid w:val="00102E4A"/>
    <w:rsid w:val="00103CF7"/>
    <w:rsid w:val="00110CA8"/>
    <w:rsid w:val="00113CB8"/>
    <w:rsid w:val="0011752F"/>
    <w:rsid w:val="00126DCB"/>
    <w:rsid w:val="00144171"/>
    <w:rsid w:val="00147854"/>
    <w:rsid w:val="0017686A"/>
    <w:rsid w:val="00186AEE"/>
    <w:rsid w:val="00190345"/>
    <w:rsid w:val="00196169"/>
    <w:rsid w:val="00196240"/>
    <w:rsid w:val="001A46CB"/>
    <w:rsid w:val="001A4D8F"/>
    <w:rsid w:val="001A73E7"/>
    <w:rsid w:val="001B0D03"/>
    <w:rsid w:val="001C43E9"/>
    <w:rsid w:val="001C48AC"/>
    <w:rsid w:val="001E6573"/>
    <w:rsid w:val="001F3F36"/>
    <w:rsid w:val="0020290C"/>
    <w:rsid w:val="00205823"/>
    <w:rsid w:val="00205A37"/>
    <w:rsid w:val="002236B2"/>
    <w:rsid w:val="00223DB5"/>
    <w:rsid w:val="002276C3"/>
    <w:rsid w:val="002315B1"/>
    <w:rsid w:val="00231C40"/>
    <w:rsid w:val="0023655B"/>
    <w:rsid w:val="002442FA"/>
    <w:rsid w:val="00250579"/>
    <w:rsid w:val="00252272"/>
    <w:rsid w:val="00252A26"/>
    <w:rsid w:val="0026154F"/>
    <w:rsid w:val="00271BFF"/>
    <w:rsid w:val="0027598F"/>
    <w:rsid w:val="00283496"/>
    <w:rsid w:val="002834DB"/>
    <w:rsid w:val="00284A5A"/>
    <w:rsid w:val="0028756C"/>
    <w:rsid w:val="00291C90"/>
    <w:rsid w:val="00292CCE"/>
    <w:rsid w:val="002B4D1E"/>
    <w:rsid w:val="002C0C22"/>
    <w:rsid w:val="002C18D5"/>
    <w:rsid w:val="002C3B1D"/>
    <w:rsid w:val="002C5F98"/>
    <w:rsid w:val="002D25D6"/>
    <w:rsid w:val="002D34FE"/>
    <w:rsid w:val="002F5B1D"/>
    <w:rsid w:val="00303F01"/>
    <w:rsid w:val="0030430E"/>
    <w:rsid w:val="003118BF"/>
    <w:rsid w:val="00317F33"/>
    <w:rsid w:val="00330385"/>
    <w:rsid w:val="0033363B"/>
    <w:rsid w:val="00345B2B"/>
    <w:rsid w:val="00352A52"/>
    <w:rsid w:val="00354C81"/>
    <w:rsid w:val="0036151F"/>
    <w:rsid w:val="0036296B"/>
    <w:rsid w:val="00367CAF"/>
    <w:rsid w:val="0037698F"/>
    <w:rsid w:val="0038673D"/>
    <w:rsid w:val="003A367F"/>
    <w:rsid w:val="003B7E31"/>
    <w:rsid w:val="003C38CE"/>
    <w:rsid w:val="003C502B"/>
    <w:rsid w:val="003D59FA"/>
    <w:rsid w:val="003E2133"/>
    <w:rsid w:val="003E27EF"/>
    <w:rsid w:val="00403826"/>
    <w:rsid w:val="004122DA"/>
    <w:rsid w:val="00414A4D"/>
    <w:rsid w:val="0043108C"/>
    <w:rsid w:val="00432ED8"/>
    <w:rsid w:val="00452878"/>
    <w:rsid w:val="004565DC"/>
    <w:rsid w:val="00462E6D"/>
    <w:rsid w:val="00467CE3"/>
    <w:rsid w:val="0047001A"/>
    <w:rsid w:val="004A18F0"/>
    <w:rsid w:val="004B1335"/>
    <w:rsid w:val="004B5C48"/>
    <w:rsid w:val="004B784E"/>
    <w:rsid w:val="004C12D9"/>
    <w:rsid w:val="004C1350"/>
    <w:rsid w:val="004C2833"/>
    <w:rsid w:val="004D6AB7"/>
    <w:rsid w:val="004E2C8D"/>
    <w:rsid w:val="004E5A0D"/>
    <w:rsid w:val="004F279A"/>
    <w:rsid w:val="004F2E31"/>
    <w:rsid w:val="004F5BFB"/>
    <w:rsid w:val="0050357E"/>
    <w:rsid w:val="00520A26"/>
    <w:rsid w:val="005249AC"/>
    <w:rsid w:val="005328EF"/>
    <w:rsid w:val="005364A8"/>
    <w:rsid w:val="005630EB"/>
    <w:rsid w:val="00566833"/>
    <w:rsid w:val="00573BC6"/>
    <w:rsid w:val="00575EA5"/>
    <w:rsid w:val="00576566"/>
    <w:rsid w:val="005829BD"/>
    <w:rsid w:val="00592B1F"/>
    <w:rsid w:val="005A51A4"/>
    <w:rsid w:val="005B2B96"/>
    <w:rsid w:val="005C4674"/>
    <w:rsid w:val="005D41CB"/>
    <w:rsid w:val="005D5AE0"/>
    <w:rsid w:val="005D5BF5"/>
    <w:rsid w:val="005F3632"/>
    <w:rsid w:val="006001F7"/>
    <w:rsid w:val="00602919"/>
    <w:rsid w:val="0060572B"/>
    <w:rsid w:val="00620C22"/>
    <w:rsid w:val="006213A1"/>
    <w:rsid w:val="00621FB5"/>
    <w:rsid w:val="00625E2D"/>
    <w:rsid w:val="006269B8"/>
    <w:rsid w:val="006303BE"/>
    <w:rsid w:val="00634514"/>
    <w:rsid w:val="00636D06"/>
    <w:rsid w:val="00636E7C"/>
    <w:rsid w:val="006374BE"/>
    <w:rsid w:val="006417AC"/>
    <w:rsid w:val="00641F24"/>
    <w:rsid w:val="00645C90"/>
    <w:rsid w:val="00650728"/>
    <w:rsid w:val="00654453"/>
    <w:rsid w:val="00661739"/>
    <w:rsid w:val="006654AC"/>
    <w:rsid w:val="00680268"/>
    <w:rsid w:val="00680DE5"/>
    <w:rsid w:val="00681E5B"/>
    <w:rsid w:val="006907ED"/>
    <w:rsid w:val="0069135D"/>
    <w:rsid w:val="00691F0D"/>
    <w:rsid w:val="00696810"/>
    <w:rsid w:val="006A2A3B"/>
    <w:rsid w:val="006A3B78"/>
    <w:rsid w:val="006B525B"/>
    <w:rsid w:val="006C1B33"/>
    <w:rsid w:val="006D2426"/>
    <w:rsid w:val="006E55D7"/>
    <w:rsid w:val="006F5FD4"/>
    <w:rsid w:val="006F745D"/>
    <w:rsid w:val="00711554"/>
    <w:rsid w:val="0072458E"/>
    <w:rsid w:val="00745D2A"/>
    <w:rsid w:val="0075152E"/>
    <w:rsid w:val="0075495E"/>
    <w:rsid w:val="00754DC7"/>
    <w:rsid w:val="0077189A"/>
    <w:rsid w:val="00784E7B"/>
    <w:rsid w:val="00793390"/>
    <w:rsid w:val="007A05DC"/>
    <w:rsid w:val="007C1BCB"/>
    <w:rsid w:val="007E1F50"/>
    <w:rsid w:val="007E2525"/>
    <w:rsid w:val="007E2B4E"/>
    <w:rsid w:val="007E70DE"/>
    <w:rsid w:val="007F3059"/>
    <w:rsid w:val="007F3AC9"/>
    <w:rsid w:val="008008CE"/>
    <w:rsid w:val="008264EC"/>
    <w:rsid w:val="008337F2"/>
    <w:rsid w:val="00855281"/>
    <w:rsid w:val="00860F65"/>
    <w:rsid w:val="00861512"/>
    <w:rsid w:val="0086682C"/>
    <w:rsid w:val="00895721"/>
    <w:rsid w:val="008A530F"/>
    <w:rsid w:val="008C1E26"/>
    <w:rsid w:val="008E3CD5"/>
    <w:rsid w:val="008F0B23"/>
    <w:rsid w:val="008F11D5"/>
    <w:rsid w:val="008F29F4"/>
    <w:rsid w:val="008F354B"/>
    <w:rsid w:val="008F6412"/>
    <w:rsid w:val="0090428A"/>
    <w:rsid w:val="009139B4"/>
    <w:rsid w:val="00916357"/>
    <w:rsid w:val="009304DD"/>
    <w:rsid w:val="00936432"/>
    <w:rsid w:val="00937DFA"/>
    <w:rsid w:val="009400D9"/>
    <w:rsid w:val="00940D9F"/>
    <w:rsid w:val="009413B3"/>
    <w:rsid w:val="00944FC9"/>
    <w:rsid w:val="00950E2C"/>
    <w:rsid w:val="00953BCD"/>
    <w:rsid w:val="009542AB"/>
    <w:rsid w:val="009605B2"/>
    <w:rsid w:val="00960AC3"/>
    <w:rsid w:val="00965C2D"/>
    <w:rsid w:val="0097204B"/>
    <w:rsid w:val="0098081F"/>
    <w:rsid w:val="009876E3"/>
    <w:rsid w:val="00987CFC"/>
    <w:rsid w:val="00994150"/>
    <w:rsid w:val="009A5C3B"/>
    <w:rsid w:val="009B0CE2"/>
    <w:rsid w:val="009B6277"/>
    <w:rsid w:val="009D6925"/>
    <w:rsid w:val="009F20DE"/>
    <w:rsid w:val="00A00B1F"/>
    <w:rsid w:val="00A0639D"/>
    <w:rsid w:val="00A06EEC"/>
    <w:rsid w:val="00A07CB1"/>
    <w:rsid w:val="00A13567"/>
    <w:rsid w:val="00A178DB"/>
    <w:rsid w:val="00A249B2"/>
    <w:rsid w:val="00A24EC5"/>
    <w:rsid w:val="00A32A5E"/>
    <w:rsid w:val="00A361E5"/>
    <w:rsid w:val="00A40CCF"/>
    <w:rsid w:val="00A41CA2"/>
    <w:rsid w:val="00A42B0F"/>
    <w:rsid w:val="00A542E2"/>
    <w:rsid w:val="00A662D5"/>
    <w:rsid w:val="00A76992"/>
    <w:rsid w:val="00A77996"/>
    <w:rsid w:val="00A870FF"/>
    <w:rsid w:val="00A91798"/>
    <w:rsid w:val="00A9418D"/>
    <w:rsid w:val="00AA36EF"/>
    <w:rsid w:val="00AC30A4"/>
    <w:rsid w:val="00AD57DF"/>
    <w:rsid w:val="00AD63A6"/>
    <w:rsid w:val="00AE506F"/>
    <w:rsid w:val="00AF00D9"/>
    <w:rsid w:val="00AF29D1"/>
    <w:rsid w:val="00B13CB1"/>
    <w:rsid w:val="00B13E3D"/>
    <w:rsid w:val="00B25005"/>
    <w:rsid w:val="00B27063"/>
    <w:rsid w:val="00B35961"/>
    <w:rsid w:val="00B3765F"/>
    <w:rsid w:val="00B40458"/>
    <w:rsid w:val="00B414BE"/>
    <w:rsid w:val="00B444D0"/>
    <w:rsid w:val="00B51F59"/>
    <w:rsid w:val="00B56605"/>
    <w:rsid w:val="00B57144"/>
    <w:rsid w:val="00B60AB6"/>
    <w:rsid w:val="00B66C55"/>
    <w:rsid w:val="00B675A7"/>
    <w:rsid w:val="00B70478"/>
    <w:rsid w:val="00B8126D"/>
    <w:rsid w:val="00B96992"/>
    <w:rsid w:val="00BA705B"/>
    <w:rsid w:val="00BB0300"/>
    <w:rsid w:val="00BB16C1"/>
    <w:rsid w:val="00BC1389"/>
    <w:rsid w:val="00BC5DB0"/>
    <w:rsid w:val="00BD7FE8"/>
    <w:rsid w:val="00BE0C6B"/>
    <w:rsid w:val="00BE1063"/>
    <w:rsid w:val="00BE6BDA"/>
    <w:rsid w:val="00BE7843"/>
    <w:rsid w:val="00BE7C8C"/>
    <w:rsid w:val="00BF2A9E"/>
    <w:rsid w:val="00C14E6E"/>
    <w:rsid w:val="00C3039E"/>
    <w:rsid w:val="00C30FCB"/>
    <w:rsid w:val="00C35732"/>
    <w:rsid w:val="00C36F3B"/>
    <w:rsid w:val="00C462CA"/>
    <w:rsid w:val="00C4694B"/>
    <w:rsid w:val="00C51453"/>
    <w:rsid w:val="00C527B5"/>
    <w:rsid w:val="00C62C85"/>
    <w:rsid w:val="00C72C92"/>
    <w:rsid w:val="00C75CC1"/>
    <w:rsid w:val="00C85423"/>
    <w:rsid w:val="00C93F8F"/>
    <w:rsid w:val="00C96C4E"/>
    <w:rsid w:val="00CA3378"/>
    <w:rsid w:val="00CA5DC8"/>
    <w:rsid w:val="00CB0347"/>
    <w:rsid w:val="00CC1910"/>
    <w:rsid w:val="00CC1B83"/>
    <w:rsid w:val="00CD6ED6"/>
    <w:rsid w:val="00CF32B0"/>
    <w:rsid w:val="00D06EB7"/>
    <w:rsid w:val="00D143FD"/>
    <w:rsid w:val="00D22AF6"/>
    <w:rsid w:val="00D32517"/>
    <w:rsid w:val="00D5131F"/>
    <w:rsid w:val="00D51A9A"/>
    <w:rsid w:val="00D824FD"/>
    <w:rsid w:val="00D84549"/>
    <w:rsid w:val="00DA708E"/>
    <w:rsid w:val="00DB2587"/>
    <w:rsid w:val="00DD303D"/>
    <w:rsid w:val="00DD7EDF"/>
    <w:rsid w:val="00DE32FF"/>
    <w:rsid w:val="00DE3EA8"/>
    <w:rsid w:val="00E07FBE"/>
    <w:rsid w:val="00E20FCE"/>
    <w:rsid w:val="00E254A5"/>
    <w:rsid w:val="00E34A23"/>
    <w:rsid w:val="00E44138"/>
    <w:rsid w:val="00E54CE3"/>
    <w:rsid w:val="00E72607"/>
    <w:rsid w:val="00E727E5"/>
    <w:rsid w:val="00E76CAA"/>
    <w:rsid w:val="00E80E5F"/>
    <w:rsid w:val="00E872C4"/>
    <w:rsid w:val="00E87B66"/>
    <w:rsid w:val="00E94E73"/>
    <w:rsid w:val="00E95BF5"/>
    <w:rsid w:val="00EA0E40"/>
    <w:rsid w:val="00EA5E1C"/>
    <w:rsid w:val="00EB1F9D"/>
    <w:rsid w:val="00EB64B0"/>
    <w:rsid w:val="00EC0AC5"/>
    <w:rsid w:val="00ED55EB"/>
    <w:rsid w:val="00EF08F7"/>
    <w:rsid w:val="00EF30C3"/>
    <w:rsid w:val="00F1441A"/>
    <w:rsid w:val="00F252CF"/>
    <w:rsid w:val="00F263E0"/>
    <w:rsid w:val="00F3644B"/>
    <w:rsid w:val="00F417F3"/>
    <w:rsid w:val="00F42428"/>
    <w:rsid w:val="00F90B11"/>
    <w:rsid w:val="00F918B6"/>
    <w:rsid w:val="00F95F4C"/>
    <w:rsid w:val="00FB21D3"/>
    <w:rsid w:val="00FB371C"/>
    <w:rsid w:val="00FB3E98"/>
    <w:rsid w:val="00FB56A0"/>
    <w:rsid w:val="00FB6720"/>
    <w:rsid w:val="00FD18A1"/>
    <w:rsid w:val="00FD62D7"/>
    <w:rsid w:val="00FD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B194166"/>
  <w15:docId w15:val="{0C11678C-BFBE-4375-A95B-516E4071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4EB3CF"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99CB3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4EB3CF"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1E5E70"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1E5E70"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4EB3CF"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99CB3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4EB3CF" w:themeColor="accent5"/>
    </w:rPr>
  </w:style>
  <w:style w:type="character" w:customStyle="1" w:styleId="FooterChar">
    <w:name w:val="Footer Char"/>
    <w:basedOn w:val="DefaultParagraphFont"/>
    <w:link w:val="Footer"/>
    <w:uiPriority w:val="99"/>
    <w:rPr>
      <w:color w:val="4EB3CF"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4EB3CF"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4EB3CF"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4EB3CF" w:themeColor="accent5"/>
        <w:bottom w:val="single" w:sz="8" w:space="0" w:color="4EB3CF"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4EB3CF" w:themeColor="accent5"/>
        <w:left w:val="single" w:sz="4" w:space="0" w:color="4EB3CF" w:themeColor="accent5"/>
        <w:bottom w:val="single" w:sz="4" w:space="0" w:color="4EB3CF" w:themeColor="accent5"/>
        <w:right w:val="single" w:sz="4" w:space="0" w:color="4EB3CF"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EB3CF"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E5E70"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E5E70" w:themeColor="accent5" w:themeShade="80"/>
    </w:rPr>
  </w:style>
  <w:style w:type="paragraph" w:styleId="ListParagraph">
    <w:name w:val="List Paragraph"/>
    <w:basedOn w:val="Normal"/>
    <w:uiPriority w:val="34"/>
    <w:semiHidden/>
    <w:qFormat/>
    <w:rsid w:val="00A13567"/>
    <w:pPr>
      <w:ind w:left="720"/>
      <w:contextualSpacing/>
    </w:pPr>
  </w:style>
  <w:style w:type="character" w:styleId="CommentReference">
    <w:name w:val="annotation reference"/>
    <w:basedOn w:val="DefaultParagraphFont"/>
    <w:uiPriority w:val="99"/>
    <w:semiHidden/>
    <w:unhideWhenUsed/>
    <w:rsid w:val="00895721"/>
    <w:rPr>
      <w:sz w:val="16"/>
      <w:szCs w:val="16"/>
    </w:rPr>
  </w:style>
  <w:style w:type="paragraph" w:styleId="CommentText">
    <w:name w:val="annotation text"/>
    <w:basedOn w:val="Normal"/>
    <w:link w:val="CommentTextChar"/>
    <w:uiPriority w:val="99"/>
    <w:semiHidden/>
    <w:unhideWhenUsed/>
    <w:rsid w:val="00895721"/>
    <w:pPr>
      <w:spacing w:line="240" w:lineRule="auto"/>
    </w:pPr>
    <w:rPr>
      <w:sz w:val="20"/>
      <w:szCs w:val="20"/>
    </w:rPr>
  </w:style>
  <w:style w:type="character" w:customStyle="1" w:styleId="CommentTextChar">
    <w:name w:val="Comment Text Char"/>
    <w:basedOn w:val="DefaultParagraphFont"/>
    <w:link w:val="CommentText"/>
    <w:uiPriority w:val="99"/>
    <w:semiHidden/>
    <w:rsid w:val="00895721"/>
    <w:rPr>
      <w:sz w:val="20"/>
      <w:szCs w:val="20"/>
    </w:rPr>
  </w:style>
  <w:style w:type="paragraph" w:styleId="CommentSubject">
    <w:name w:val="annotation subject"/>
    <w:basedOn w:val="CommentText"/>
    <w:next w:val="CommentText"/>
    <w:link w:val="CommentSubjectChar"/>
    <w:uiPriority w:val="99"/>
    <w:semiHidden/>
    <w:unhideWhenUsed/>
    <w:rsid w:val="00895721"/>
    <w:rPr>
      <w:b/>
      <w:bCs/>
    </w:rPr>
  </w:style>
  <w:style w:type="character" w:customStyle="1" w:styleId="CommentSubjectChar">
    <w:name w:val="Comment Subject Char"/>
    <w:basedOn w:val="CommentTextChar"/>
    <w:link w:val="CommentSubject"/>
    <w:uiPriority w:val="99"/>
    <w:semiHidden/>
    <w:rsid w:val="00895721"/>
    <w:rPr>
      <w:b/>
      <w:bCs/>
      <w:sz w:val="20"/>
      <w:szCs w:val="20"/>
    </w:rPr>
  </w:style>
  <w:style w:type="paragraph" w:styleId="BalloonText">
    <w:name w:val="Balloon Text"/>
    <w:basedOn w:val="Normal"/>
    <w:link w:val="BalloonTextChar"/>
    <w:uiPriority w:val="99"/>
    <w:semiHidden/>
    <w:unhideWhenUsed/>
    <w:rsid w:val="0089572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721"/>
    <w:rPr>
      <w:rFonts w:ascii="Segoe UI" w:hAnsi="Segoe UI" w:cs="Segoe UI"/>
      <w:sz w:val="18"/>
      <w:szCs w:val="18"/>
    </w:rPr>
  </w:style>
  <w:style w:type="character" w:customStyle="1" w:styleId="Heading1Char">
    <w:name w:val="Heading 1 Char"/>
    <w:basedOn w:val="DefaultParagraphFont"/>
    <w:link w:val="Heading1"/>
    <w:rsid w:val="00BC1389"/>
    <w:rPr>
      <w:rFonts w:asciiTheme="majorHAnsi" w:eastAsiaTheme="majorEastAsia" w:hAnsiTheme="majorHAnsi" w:cstheme="majorBidi"/>
      <w:b/>
      <w:bCs/>
      <w:color w:val="4EB3CF" w:themeColor="accent5"/>
      <w:sz w:val="28"/>
      <w:szCs w:val="28"/>
    </w:rPr>
  </w:style>
  <w:style w:type="character" w:customStyle="1" w:styleId="Heading2Char">
    <w:name w:val="Heading 2 Char"/>
    <w:basedOn w:val="DefaultParagraphFont"/>
    <w:link w:val="Heading2"/>
    <w:rsid w:val="00BC1389"/>
    <w:rPr>
      <w:rFonts w:asciiTheme="majorHAnsi" w:eastAsiaTheme="majorEastAsia" w:hAnsiTheme="majorHAnsi" w:cstheme="majorBidi"/>
      <w:b/>
      <w:bCs/>
      <w:color w:val="0D0D0D" w:themeColor="text1" w:themeTint="F2"/>
    </w:rPr>
  </w:style>
  <w:style w:type="character" w:styleId="Hyperlink">
    <w:name w:val="Hyperlink"/>
    <w:basedOn w:val="DefaultParagraphFont"/>
    <w:uiPriority w:val="99"/>
    <w:unhideWhenUsed/>
    <w:rsid w:val="0028756C"/>
    <w:rPr>
      <w:color w:val="EE7B08" w:themeColor="hyperlink"/>
      <w:u w:val="single"/>
    </w:rPr>
  </w:style>
  <w:style w:type="character" w:styleId="UnresolvedMention">
    <w:name w:val="Unresolved Mention"/>
    <w:basedOn w:val="DefaultParagraphFont"/>
    <w:uiPriority w:val="99"/>
    <w:semiHidden/>
    <w:unhideWhenUsed/>
    <w:rsid w:val="0028756C"/>
    <w:rPr>
      <w:color w:val="605E5C"/>
      <w:shd w:val="clear" w:color="auto" w:fill="E1DFDD"/>
    </w:rPr>
  </w:style>
  <w:style w:type="character" w:customStyle="1" w:styleId="NoSpacingChar">
    <w:name w:val="No Spacing Char"/>
    <w:basedOn w:val="DefaultParagraphFont"/>
    <w:link w:val="NoSpacing"/>
    <w:uiPriority w:val="1"/>
    <w:rsid w:val="0036151F"/>
    <w:rPr>
      <w:color w:val="0D0D0D" w:themeColor="text1" w:themeTint="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7645">
      <w:bodyDiv w:val="1"/>
      <w:marLeft w:val="0"/>
      <w:marRight w:val="0"/>
      <w:marTop w:val="0"/>
      <w:marBottom w:val="0"/>
      <w:divBdr>
        <w:top w:val="none" w:sz="0" w:space="0" w:color="auto"/>
        <w:left w:val="none" w:sz="0" w:space="0" w:color="auto"/>
        <w:bottom w:val="none" w:sz="0" w:space="0" w:color="auto"/>
        <w:right w:val="none" w:sz="0" w:space="0" w:color="auto"/>
      </w:divBdr>
    </w:div>
    <w:div w:id="94134358">
      <w:bodyDiv w:val="1"/>
      <w:marLeft w:val="0"/>
      <w:marRight w:val="0"/>
      <w:marTop w:val="0"/>
      <w:marBottom w:val="0"/>
      <w:divBdr>
        <w:top w:val="none" w:sz="0" w:space="0" w:color="auto"/>
        <w:left w:val="none" w:sz="0" w:space="0" w:color="auto"/>
        <w:bottom w:val="none" w:sz="0" w:space="0" w:color="auto"/>
        <w:right w:val="none" w:sz="0" w:space="0" w:color="auto"/>
      </w:divBdr>
    </w:div>
    <w:div w:id="1038160568">
      <w:bodyDiv w:val="1"/>
      <w:marLeft w:val="0"/>
      <w:marRight w:val="0"/>
      <w:marTop w:val="0"/>
      <w:marBottom w:val="0"/>
      <w:divBdr>
        <w:top w:val="none" w:sz="0" w:space="0" w:color="auto"/>
        <w:left w:val="none" w:sz="0" w:space="0" w:color="auto"/>
        <w:bottom w:val="none" w:sz="0" w:space="0" w:color="auto"/>
        <w:right w:val="none" w:sz="0" w:space="0" w:color="auto"/>
      </w:divBdr>
    </w:div>
    <w:div w:id="1066417783">
      <w:bodyDiv w:val="1"/>
      <w:marLeft w:val="0"/>
      <w:marRight w:val="0"/>
      <w:marTop w:val="0"/>
      <w:marBottom w:val="0"/>
      <w:divBdr>
        <w:top w:val="none" w:sz="0" w:space="0" w:color="auto"/>
        <w:left w:val="none" w:sz="0" w:space="0" w:color="auto"/>
        <w:bottom w:val="none" w:sz="0" w:space="0" w:color="auto"/>
        <w:right w:val="none" w:sz="0" w:space="0" w:color="auto"/>
      </w:divBdr>
    </w:div>
    <w:div w:id="1108426555">
      <w:bodyDiv w:val="1"/>
      <w:marLeft w:val="0"/>
      <w:marRight w:val="0"/>
      <w:marTop w:val="0"/>
      <w:marBottom w:val="0"/>
      <w:divBdr>
        <w:top w:val="none" w:sz="0" w:space="0" w:color="auto"/>
        <w:left w:val="none" w:sz="0" w:space="0" w:color="auto"/>
        <w:bottom w:val="none" w:sz="0" w:space="0" w:color="auto"/>
        <w:right w:val="none" w:sz="0" w:space="0" w:color="auto"/>
      </w:divBdr>
    </w:div>
    <w:div w:id="1390573416">
      <w:bodyDiv w:val="1"/>
      <w:marLeft w:val="0"/>
      <w:marRight w:val="0"/>
      <w:marTop w:val="0"/>
      <w:marBottom w:val="0"/>
      <w:divBdr>
        <w:top w:val="none" w:sz="0" w:space="0" w:color="auto"/>
        <w:left w:val="none" w:sz="0" w:space="0" w:color="auto"/>
        <w:bottom w:val="none" w:sz="0" w:space="0" w:color="auto"/>
        <w:right w:val="none" w:sz="0" w:space="0" w:color="auto"/>
      </w:divBdr>
    </w:div>
    <w:div w:id="165841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powell@herefordshirecarehomes.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620ee935-3c2b-4b55-a41b-028ae004949f@GBRP123.PROD.OUTLOOK.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ki_000\AppData\Roaming\Microsoft\Templates\Elementary%20school%20newsletter.dotx" TargetMode="External"/></Relationships>
</file>

<file path=word/theme/theme1.xml><?xml version="1.0" encoding="utf-8"?>
<a:theme xmlns:a="http://schemas.openxmlformats.org/drawingml/2006/main" name="Elementary NEwsletter">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CF7C6F66-6598-45E7-9EED-6D636CA2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C:\Users\nikki_000\AppData\Roaming\Microsoft\Templates\Elementary school newsletter.dotx</Template>
  <TotalTime>4</TotalTime>
  <Pages>4</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jane ellis</dc:creator>
  <cp:keywords/>
  <dc:description/>
  <cp:lastModifiedBy>Clare Fletcher</cp:lastModifiedBy>
  <cp:revision>3</cp:revision>
  <cp:lastPrinted>2021-07-30T10:06:00Z</cp:lastPrinted>
  <dcterms:created xsi:type="dcterms:W3CDTF">2022-02-07T10:09:00Z</dcterms:created>
  <dcterms:modified xsi:type="dcterms:W3CDTF">2022-02-07T10:34:00Z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